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515E" w14:textId="271A6B84" w:rsidR="00DD61C6" w:rsidRPr="00FE1941" w:rsidRDefault="001C65E6" w:rsidP="00DD61C6">
      <w:pPr>
        <w:pStyle w:val="Titel"/>
        <w:rPr>
          <w:sz w:val="40"/>
          <w:szCs w:val="40"/>
        </w:rPr>
      </w:pPr>
      <w:r w:rsidRPr="00FE1941">
        <w:rPr>
          <w:sz w:val="40"/>
          <w:szCs w:val="40"/>
        </w:rPr>
        <w:t>Fr</w:t>
      </w:r>
      <w:r w:rsidR="004E47C0" w:rsidRPr="00FE1941">
        <w:rPr>
          <w:sz w:val="40"/>
          <w:szCs w:val="40"/>
        </w:rPr>
        <w:t>om research question</w:t>
      </w:r>
      <w:r w:rsidRPr="00FE1941">
        <w:rPr>
          <w:sz w:val="40"/>
          <w:szCs w:val="40"/>
        </w:rPr>
        <w:t xml:space="preserve"> </w:t>
      </w:r>
      <w:r w:rsidR="004E47C0" w:rsidRPr="00FE1941">
        <w:rPr>
          <w:sz w:val="40"/>
          <w:szCs w:val="40"/>
        </w:rPr>
        <w:t>to search strategy worksheet</w:t>
      </w:r>
    </w:p>
    <w:p w14:paraId="6B8444F3" w14:textId="77777777" w:rsidR="00DD61C6" w:rsidRPr="00FE1941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0"/>
      </w:tblGrid>
      <w:tr w:rsidR="001C65E6" w:rsidRPr="00FE1941" w14:paraId="78DB8FA8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  <w:shd w:val="clear" w:color="auto" w:fill="D03634" w:themeFill="text2"/>
          </w:tcPr>
          <w:p w14:paraId="7086A7AD" w14:textId="1868B906" w:rsidR="001C65E6" w:rsidRPr="00FE1941" w:rsidRDefault="001C65E6" w:rsidP="00DD61C6">
            <w:pPr>
              <w:pStyle w:val="Overskrift1"/>
            </w:pPr>
            <w:r w:rsidRPr="00FE1941">
              <w:t>M</w:t>
            </w:r>
            <w:r w:rsidR="00A61261" w:rsidRPr="00FE1941">
              <w:t>y research question</w:t>
            </w:r>
            <w:r w:rsidRPr="00FE1941">
              <w:t>:</w:t>
            </w:r>
          </w:p>
        </w:tc>
      </w:tr>
      <w:tr w:rsidR="001C65E6" w:rsidRPr="00FE1941" w14:paraId="2FDA96CC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</w:tcPr>
          <w:sdt>
            <w:sdtPr>
              <w:id w:val="-162776036"/>
              <w:placeholder>
                <w:docPart w:val="D619E9EE7F664971ACA033AE2A3855F7"/>
              </w:placeholder>
              <w:temporary/>
              <w:showingPlcHdr/>
              <w:text/>
            </w:sdtPr>
            <w:sdtContent>
              <w:p w14:paraId="6260FBBA" w14:textId="72AA0D6E" w:rsidR="00A554D7" w:rsidRPr="00FE1941" w:rsidRDefault="00A70B3F" w:rsidP="00DD61C6">
                <w:r w:rsidRPr="00FE1941">
                  <w:rPr>
                    <w:color w:val="747474"/>
                  </w:rPr>
                  <w:t>[</w:t>
                </w:r>
                <w:r w:rsidR="00232E58">
                  <w:rPr>
                    <w:color w:val="747474"/>
                  </w:rPr>
                  <w:t>Write your research question here</w:t>
                </w:r>
                <w:r w:rsidRPr="00FE1941">
                  <w:rPr>
                    <w:color w:val="747474"/>
                  </w:rPr>
                  <w:t>]</w:t>
                </w:r>
              </w:p>
            </w:sdtContent>
          </w:sdt>
          <w:p w14:paraId="2795BF42" w14:textId="4CC9640D" w:rsidR="00A554D7" w:rsidRPr="00FE1941" w:rsidRDefault="00A554D7" w:rsidP="00DD61C6"/>
          <w:p w14:paraId="3E21C049" w14:textId="77777777" w:rsidR="001C65E6" w:rsidRPr="00FE1941" w:rsidRDefault="001C65E6" w:rsidP="00DD61C6"/>
        </w:tc>
      </w:tr>
    </w:tbl>
    <w:p w14:paraId="48D43C3C" w14:textId="77777777" w:rsidR="00DD61C6" w:rsidRPr="00FE1941" w:rsidRDefault="00DD61C6" w:rsidP="00DD61C6">
      <w:pPr>
        <w:rPr>
          <w:sz w:val="40"/>
          <w:szCs w:val="40"/>
        </w:rPr>
      </w:pPr>
    </w:p>
    <w:p w14:paraId="7E918DC5" w14:textId="0B4F1515" w:rsidR="00457B74" w:rsidRPr="00FE1941" w:rsidRDefault="00A61261" w:rsidP="00DD61C6">
      <w:pPr>
        <w:pStyle w:val="Overskrift1"/>
      </w:pPr>
      <w:r w:rsidRPr="00FE1941">
        <w:t>Step</w:t>
      </w:r>
      <w:r w:rsidR="00457B74" w:rsidRPr="00FE1941">
        <w:t xml:space="preserve"> 1: </w:t>
      </w:r>
      <w:r w:rsidR="00A1244D" w:rsidRPr="00A1244D">
        <w:t>Identify Your Search Topics</w:t>
      </w:r>
    </w:p>
    <w:p w14:paraId="56E283B8" w14:textId="70830885" w:rsidR="00011DE2" w:rsidRDefault="00011DE2" w:rsidP="00011DE2">
      <w:pPr>
        <w:spacing w:before="120"/>
      </w:pPr>
      <w:r>
        <w:t>Use the questions below to identify the key topics in your research question.</w:t>
      </w:r>
    </w:p>
    <w:p w14:paraId="2AAA2883" w14:textId="20AD0F61" w:rsidR="00011DE2" w:rsidRDefault="00011DE2" w:rsidP="00011DE2">
      <w:pPr>
        <w:spacing w:before="120"/>
      </w:pPr>
      <w:r>
        <w:t>You do not need to complete every field.</w:t>
      </w:r>
    </w:p>
    <w:p w14:paraId="3D115E5E" w14:textId="1E34886C" w:rsidR="00011DE2" w:rsidRDefault="00011DE2" w:rsidP="00011DE2">
      <w:pPr>
        <w:spacing w:before="120"/>
      </w:pPr>
      <w:r>
        <w:t>Choose the topics that must be present in articles and sources for them to be relevant to your project.</w:t>
      </w:r>
    </w:p>
    <w:p w14:paraId="0D658337" w14:textId="5E5E23FF" w:rsidR="00011DE2" w:rsidRPr="00FE1941" w:rsidRDefault="00011DE2" w:rsidP="00011DE2">
      <w:pPr>
        <w:spacing w:before="120"/>
      </w:pPr>
      <w:r>
        <w:t>The most important topics will become your search blocks.</w:t>
      </w:r>
    </w:p>
    <w:p w14:paraId="337C5497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457B74" w:rsidRPr="00FE1941" w14:paraId="519ECEAE" w14:textId="77777777" w:rsidTr="00457B74">
        <w:tc>
          <w:tcPr>
            <w:tcW w:w="3356" w:type="dxa"/>
            <w:shd w:val="clear" w:color="auto" w:fill="D03634" w:themeFill="text2"/>
            <w:vAlign w:val="center"/>
          </w:tcPr>
          <w:p w14:paraId="5C83AB31" w14:textId="42633F7E" w:rsidR="00457B74" w:rsidRPr="00FE1941" w:rsidRDefault="00A1148B" w:rsidP="00DD61C6">
            <w:pPr>
              <w:rPr>
                <w:b/>
                <w:bCs/>
                <w:color w:val="FFFFFF" w:themeColor="background1"/>
              </w:rPr>
            </w:pPr>
            <w:r w:rsidRPr="00A1148B">
              <w:rPr>
                <w:b/>
                <w:bCs/>
                <w:color w:val="FFFFFF" w:themeColor="background1"/>
              </w:rPr>
              <w:t xml:space="preserve">Question </w:t>
            </w:r>
            <w:r w:rsidR="00760EC4">
              <w:rPr>
                <w:b/>
                <w:bCs/>
                <w:color w:val="FFFFFF" w:themeColor="background1"/>
              </w:rPr>
              <w:t>a</w:t>
            </w:r>
            <w:r w:rsidRPr="00A1148B">
              <w:rPr>
                <w:b/>
                <w:bCs/>
                <w:color w:val="FFFFFF" w:themeColor="background1"/>
              </w:rPr>
              <w:t xml:space="preserve">bout </w:t>
            </w:r>
            <w:r w:rsidR="00760EC4">
              <w:rPr>
                <w:b/>
                <w:bCs/>
                <w:color w:val="FFFFFF" w:themeColor="background1"/>
              </w:rPr>
              <w:t>y</w:t>
            </w:r>
            <w:r w:rsidRPr="00A1148B">
              <w:rPr>
                <w:b/>
                <w:bCs/>
                <w:color w:val="FFFFFF" w:themeColor="background1"/>
              </w:rPr>
              <w:t xml:space="preserve">our </w:t>
            </w:r>
            <w:r w:rsidR="00760EC4">
              <w:rPr>
                <w:b/>
                <w:bCs/>
                <w:color w:val="FFFFFF" w:themeColor="background1"/>
              </w:rPr>
              <w:t>r</w:t>
            </w:r>
            <w:r w:rsidRPr="00A1148B">
              <w:rPr>
                <w:b/>
                <w:bCs/>
                <w:color w:val="FFFFFF" w:themeColor="background1"/>
              </w:rPr>
              <w:t xml:space="preserve">esearch </w:t>
            </w:r>
            <w:r w:rsidR="00760EC4">
              <w:rPr>
                <w:b/>
                <w:bCs/>
                <w:color w:val="FFFFFF" w:themeColor="background1"/>
              </w:rPr>
              <w:t>q</w:t>
            </w:r>
            <w:r w:rsidRPr="00A1148B">
              <w:rPr>
                <w:b/>
                <w:bCs/>
                <w:color w:val="FFFFFF" w:themeColor="background1"/>
              </w:rPr>
              <w:t>uestion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424B6060" w14:textId="77382EEA" w:rsidR="00457B74" w:rsidRPr="00FE1941" w:rsidRDefault="00760EC4" w:rsidP="00DD61C6">
            <w:pPr>
              <w:rPr>
                <w:b/>
                <w:bCs/>
                <w:color w:val="FFFFFF" w:themeColor="background1"/>
              </w:rPr>
            </w:pPr>
            <w:r w:rsidRPr="00760EC4">
              <w:rPr>
                <w:b/>
                <w:bCs/>
                <w:color w:val="FFFFFF" w:themeColor="background1"/>
              </w:rPr>
              <w:t xml:space="preserve">What </w:t>
            </w:r>
            <w:r>
              <w:rPr>
                <w:b/>
                <w:bCs/>
                <w:color w:val="FFFFFF" w:themeColor="background1"/>
              </w:rPr>
              <w:t>i</w:t>
            </w:r>
            <w:r w:rsidRPr="00760EC4">
              <w:rPr>
                <w:b/>
                <w:bCs/>
                <w:color w:val="FFFFFF" w:themeColor="background1"/>
              </w:rPr>
              <w:t xml:space="preserve">t </w:t>
            </w:r>
            <w:r>
              <w:rPr>
                <w:b/>
                <w:bCs/>
                <w:color w:val="FFFFFF" w:themeColor="background1"/>
              </w:rPr>
              <w:t>c</w:t>
            </w:r>
            <w:r w:rsidRPr="00760EC4">
              <w:rPr>
                <w:b/>
                <w:bCs/>
                <w:color w:val="FFFFFF" w:themeColor="background1"/>
              </w:rPr>
              <w:t>overs (</w:t>
            </w:r>
            <w:r>
              <w:rPr>
                <w:b/>
                <w:bCs/>
                <w:color w:val="FFFFFF" w:themeColor="background1"/>
              </w:rPr>
              <w:t>e</w:t>
            </w:r>
            <w:r w:rsidRPr="00760EC4">
              <w:rPr>
                <w:b/>
                <w:bCs/>
                <w:color w:val="FFFFFF" w:themeColor="background1"/>
              </w:rPr>
              <w:t>xamples)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60BD1A17" w14:textId="14054026" w:rsidR="00457B74" w:rsidRPr="00FE1941" w:rsidRDefault="007C3776" w:rsidP="00DD61C6">
            <w:pPr>
              <w:rPr>
                <w:b/>
                <w:bCs/>
                <w:color w:val="FFFFFF" w:themeColor="background1"/>
              </w:rPr>
            </w:pPr>
            <w:r w:rsidRPr="007C3776">
              <w:rPr>
                <w:b/>
                <w:bCs/>
                <w:color w:val="FFFFFF" w:themeColor="background1"/>
              </w:rPr>
              <w:t xml:space="preserve">Your </w:t>
            </w:r>
            <w:r>
              <w:rPr>
                <w:b/>
                <w:bCs/>
                <w:color w:val="FFFFFF" w:themeColor="background1"/>
              </w:rPr>
              <w:t>s</w:t>
            </w:r>
            <w:r w:rsidRPr="007C3776">
              <w:rPr>
                <w:b/>
                <w:bCs/>
                <w:color w:val="FFFFFF" w:themeColor="background1"/>
              </w:rPr>
              <w:t xml:space="preserve">earch </w:t>
            </w:r>
            <w:r>
              <w:rPr>
                <w:b/>
                <w:bCs/>
                <w:color w:val="FFFFFF" w:themeColor="background1"/>
              </w:rPr>
              <w:t>t</w:t>
            </w:r>
            <w:r w:rsidRPr="007C3776">
              <w:rPr>
                <w:b/>
                <w:bCs/>
                <w:color w:val="FFFFFF" w:themeColor="background1"/>
              </w:rPr>
              <w:t>opic</w:t>
            </w:r>
          </w:p>
        </w:tc>
      </w:tr>
      <w:tr w:rsidR="00457B74" w:rsidRPr="00FE1941" w14:paraId="62ECC8B2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57C89D70" w14:textId="49C550A9" w:rsidR="001B2206" w:rsidRPr="001B2206" w:rsidRDefault="00A0730D" w:rsidP="00AD5376">
            <w:r w:rsidRPr="00A0730D">
              <w:t>Who or what is it about?</w:t>
            </w:r>
          </w:p>
          <w:p w14:paraId="04914FFE" w14:textId="77777777" w:rsidR="00AD5376" w:rsidRDefault="00AD5376" w:rsidP="00AD5376"/>
          <w:p w14:paraId="697BA587" w14:textId="77777777" w:rsidR="001B2206" w:rsidRDefault="001B2206" w:rsidP="00AD5376"/>
          <w:p w14:paraId="19E1A94C" w14:textId="77777777" w:rsidR="001B2206" w:rsidRPr="00FE1941" w:rsidRDefault="001B2206" w:rsidP="00AD5376"/>
          <w:p w14:paraId="546BB962" w14:textId="59501E21" w:rsidR="00ED4DED" w:rsidRPr="00853FD8" w:rsidRDefault="00AA5115" w:rsidP="001859CE">
            <w:pPr>
              <w:jc w:val="right"/>
              <w:rPr>
                <w:b/>
                <w:bCs/>
                <w:u w:val="single"/>
              </w:rPr>
            </w:pPr>
            <w:r w:rsidRPr="00853FD8">
              <w:rPr>
                <w:b/>
                <w:bCs/>
                <w:sz w:val="18"/>
                <w:szCs w:val="18"/>
                <w:u w:val="single"/>
              </w:rPr>
              <w:t>R</w:t>
            </w:r>
            <w:r w:rsidR="00853FD8" w:rsidRPr="00853FD8">
              <w:rPr>
                <w:b/>
                <w:bCs/>
                <w:sz w:val="18"/>
                <w:szCs w:val="18"/>
                <w:u w:val="single"/>
              </w:rPr>
              <w:t>EQUIRED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43B3CC14" w14:textId="2B73F0DA" w:rsidR="00A0730D" w:rsidRPr="00FE1941" w:rsidRDefault="00A0730D" w:rsidP="00DD61C6">
            <w:pPr>
              <w:rPr>
                <w:i/>
              </w:rPr>
            </w:pPr>
            <w:r w:rsidRPr="00A0730D">
              <w:rPr>
                <w:i/>
              </w:rPr>
              <w:t>Target group, patient group, service users, population, subject area, disease, condition, technology, living conditions,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63A8EF2F" w14:textId="3B5B9F68" w:rsidR="00457B74" w:rsidRPr="00FE1941" w:rsidRDefault="00ED09A2" w:rsidP="00E23A4E">
            <w:r w:rsidRPr="00FE1941">
              <w:t xml:space="preserve">1. </w:t>
            </w:r>
            <w:sdt>
              <w:sdtPr>
                <w:id w:val="-1463799421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Content>
                <w:r w:rsidR="00FE5756" w:rsidRPr="00FE1941">
                  <w:t>S</w:t>
                </w:r>
                <w:r w:rsidR="007C3776">
                  <w:t>earch topic</w:t>
                </w:r>
                <w:r w:rsidR="00491B36" w:rsidRPr="00FE1941">
                  <w:t xml:space="preserve"> 1</w:t>
                </w:r>
              </w:sdtContent>
            </w:sdt>
            <w:r w:rsidR="00E23A4E" w:rsidRPr="00FE1941">
              <w:t xml:space="preserve"> </w:t>
            </w:r>
          </w:p>
        </w:tc>
      </w:tr>
      <w:tr w:rsidR="00457B74" w:rsidRPr="00FE1941" w14:paraId="50920D64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5F6A6B4A" w14:textId="013D9873" w:rsidR="008063B6" w:rsidRPr="001B2206" w:rsidRDefault="000008EA" w:rsidP="00DD61C6">
            <w:r w:rsidRPr="000008EA">
              <w:t xml:space="preserve">What do you want to </w:t>
            </w:r>
            <w:r w:rsidR="0093524D">
              <w:t>examine</w:t>
            </w:r>
            <w:r w:rsidR="00E666A9">
              <w:t>/explore/investigate</w:t>
            </w:r>
            <w:r w:rsidRPr="000008EA">
              <w:t>?</w:t>
            </w:r>
          </w:p>
          <w:p w14:paraId="393E4AF9" w14:textId="77777777" w:rsidR="008063B6" w:rsidRDefault="008063B6" w:rsidP="00DD61C6"/>
          <w:p w14:paraId="3ED57651" w14:textId="77777777" w:rsidR="001B2206" w:rsidRPr="00FE1941" w:rsidRDefault="001B2206" w:rsidP="00DD61C6"/>
          <w:p w14:paraId="30DC40B6" w14:textId="32EEC470" w:rsidR="00457B74" w:rsidRPr="00FE1941" w:rsidRDefault="00853FD8" w:rsidP="00FE5519">
            <w:pPr>
              <w:jc w:val="right"/>
              <w:rPr>
                <w:b/>
                <w:sz w:val="18"/>
                <w:szCs w:val="18"/>
              </w:rPr>
            </w:pPr>
            <w:r w:rsidRPr="00853FD8">
              <w:rPr>
                <w:b/>
                <w:bCs/>
                <w:sz w:val="18"/>
                <w:szCs w:val="18"/>
                <w:u w:val="single"/>
              </w:rPr>
              <w:t>REQUIRED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0CAB5D1D" w14:textId="76E66273" w:rsidR="000008EA" w:rsidRPr="00FE1941" w:rsidRDefault="000008EA" w:rsidP="00DD61C6">
            <w:pPr>
              <w:rPr>
                <w:i/>
              </w:rPr>
            </w:pPr>
            <w:r w:rsidRPr="000008EA">
              <w:rPr>
                <w:i/>
              </w:rPr>
              <w:t>Intervention, treatment, method, scope of practice, tool, approach, practice, phenomenon, experience,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51FD098" w14:textId="502E66EA" w:rsidR="00457B74" w:rsidRPr="00FE1941" w:rsidRDefault="00457B74" w:rsidP="00DD61C6">
            <w:r w:rsidRPr="00FE1941">
              <w:t xml:space="preserve">2. </w:t>
            </w:r>
            <w:sdt>
              <w:sdtPr>
                <w:id w:val="2018419000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FE5756" w:rsidRPr="00FE1941">
                  <w:t>S</w:t>
                </w:r>
                <w:r w:rsidR="007C3776">
                  <w:t>earch topic</w:t>
                </w:r>
                <w:r w:rsidR="00FE5756" w:rsidRPr="00FE1941">
                  <w:t xml:space="preserve"> 2</w:t>
                </w:r>
              </w:sdtContent>
            </w:sdt>
          </w:p>
        </w:tc>
      </w:tr>
      <w:tr w:rsidR="00457B74" w:rsidRPr="00FE1941" w14:paraId="77BAF14D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0E189BAF" w14:textId="5D8AFE16" w:rsidR="00457B74" w:rsidRPr="00FE1941" w:rsidRDefault="0098687A" w:rsidP="00DD61C6">
            <w:r w:rsidRPr="0098687A">
              <w:t>Is there a particular setting or context?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611940B2" w14:textId="7A0B26C5" w:rsidR="0098687A" w:rsidRPr="00FE1941" w:rsidRDefault="0098687A" w:rsidP="00DD61C6">
            <w:pPr>
              <w:rPr>
                <w:i/>
              </w:rPr>
            </w:pPr>
            <w:r w:rsidRPr="0098687A">
              <w:rPr>
                <w:i/>
              </w:rPr>
              <w:t>Location, sector, field of practice, situation, stage of life, professional context, perspective, practitioner experience,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0D3C861" w14:textId="02D0D8F7" w:rsidR="00457B74" w:rsidRPr="00FE1941" w:rsidRDefault="00457B74" w:rsidP="00DD61C6">
            <w:r w:rsidRPr="00FE1941">
              <w:t xml:space="preserve">3. </w:t>
            </w:r>
            <w:sdt>
              <w:sdtPr>
                <w:id w:val="-1030797004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FE5756" w:rsidRPr="00FE1941">
                  <w:t>S</w:t>
                </w:r>
                <w:r w:rsidR="007C3776">
                  <w:t>earch topic</w:t>
                </w:r>
                <w:r w:rsidR="00FE5756" w:rsidRPr="00FE1941">
                  <w:t xml:space="preserve"> 3</w:t>
                </w:r>
              </w:sdtContent>
            </w:sdt>
          </w:p>
        </w:tc>
      </w:tr>
      <w:tr w:rsidR="00457B74" w:rsidRPr="00FE1941" w14:paraId="6268D2DF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59C7FC6D" w14:textId="21CECC0E" w:rsidR="00457B74" w:rsidRPr="00FE1941" w:rsidRDefault="00971279" w:rsidP="00DD61C6">
            <w:r w:rsidRPr="00971279">
              <w:t>Are you looking for a specific study design or type of research?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682BB956" w14:textId="56B6D524" w:rsidR="00457B74" w:rsidRPr="00FE1941" w:rsidRDefault="00971279" w:rsidP="00DD61C6">
            <w:pPr>
              <w:rPr>
                <w:i/>
              </w:rPr>
            </w:pPr>
            <w:r w:rsidRPr="00971279">
              <w:rPr>
                <w:i/>
              </w:rPr>
              <w:t>Systematic review, RCT, qualitative study,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70720CFA" w14:textId="49D45BA2" w:rsidR="00457B74" w:rsidRPr="00FE1941" w:rsidRDefault="00457B74" w:rsidP="00DD61C6">
            <w:r w:rsidRPr="00FE1941">
              <w:t xml:space="preserve">4. </w:t>
            </w:r>
            <w:sdt>
              <w:sdtPr>
                <w:id w:val="1605380528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FE5756" w:rsidRPr="00FE1941">
                  <w:t>S</w:t>
                </w:r>
                <w:r w:rsidR="007C3776">
                  <w:t>earch topic</w:t>
                </w:r>
                <w:r w:rsidR="00FE5756" w:rsidRPr="00FE1941">
                  <w:t xml:space="preserve"> 4</w:t>
                </w:r>
              </w:sdtContent>
            </w:sdt>
          </w:p>
        </w:tc>
      </w:tr>
    </w:tbl>
    <w:p w14:paraId="6B514E97" w14:textId="77777777" w:rsidR="00DD61C6" w:rsidRPr="00FE1941" w:rsidRDefault="00DD61C6" w:rsidP="00DD61C6">
      <w:pPr>
        <w:spacing w:line="360" w:lineRule="auto"/>
      </w:pPr>
    </w:p>
    <w:p w14:paraId="5D724647" w14:textId="6CCB8208" w:rsidR="00457B74" w:rsidRPr="00FE1941" w:rsidRDefault="00E50571" w:rsidP="00DD61C6">
      <w:pPr>
        <w:pStyle w:val="Overskrift1"/>
      </w:pPr>
      <w:r>
        <w:t>Step</w:t>
      </w:r>
      <w:r w:rsidR="00457B74" w:rsidRPr="00FE1941">
        <w:t xml:space="preserve"> 2: </w:t>
      </w:r>
      <w:r w:rsidR="00E26C41">
        <w:t>Identify Keywords</w:t>
      </w:r>
      <w:r w:rsidR="00F657DA" w:rsidRPr="00F657DA">
        <w:t xml:space="preserve"> for Your Search Topics</w:t>
      </w:r>
    </w:p>
    <w:p w14:paraId="61CFFC87" w14:textId="47A17E42" w:rsidR="005818AD" w:rsidRDefault="005818AD" w:rsidP="005818AD">
      <w:pPr>
        <w:spacing w:before="120"/>
      </w:pPr>
      <w:r>
        <w:t>For each search topic from Step 1, identify relevant English keywords</w:t>
      </w:r>
      <w:r w:rsidR="00D33F78">
        <w:t xml:space="preserve"> such as</w:t>
      </w:r>
      <w:r>
        <w:t xml:space="preserve"> synonyms and related concepts that authors may use when writing about the topic.</w:t>
      </w:r>
    </w:p>
    <w:p w14:paraId="3E5B3A90" w14:textId="760924F3" w:rsidR="005818AD" w:rsidRDefault="005818AD" w:rsidP="005818AD">
      <w:pPr>
        <w:spacing w:before="120"/>
      </w:pPr>
      <w:r>
        <w:t>You may also include terms in other languages if they help you identify additional keywords or concepts.</w:t>
      </w:r>
    </w:p>
    <w:p w14:paraId="09D67392" w14:textId="4E292594" w:rsidR="005818AD" w:rsidRPr="00FE1941" w:rsidRDefault="005818AD" w:rsidP="005818AD">
      <w:pPr>
        <w:spacing w:before="120"/>
      </w:pPr>
      <w:r>
        <w:t xml:space="preserve">Finally, add any relevant subject headings from databases such as </w:t>
      </w:r>
      <w:proofErr w:type="spellStart"/>
      <w:r>
        <w:t>MeSH</w:t>
      </w:r>
      <w:proofErr w:type="spellEnd"/>
      <w:r w:rsidR="00BC0F66">
        <w:t xml:space="preserve"> (PubMed)</w:t>
      </w:r>
      <w:r>
        <w:t xml:space="preserve">, </w:t>
      </w:r>
      <w:proofErr w:type="spellStart"/>
      <w:r>
        <w:t>Emtree</w:t>
      </w:r>
      <w:proofErr w:type="spellEnd"/>
      <w:r w:rsidR="00BC0F66">
        <w:t xml:space="preserve"> (Embase)</w:t>
      </w:r>
      <w:r>
        <w:t>, or CINAHL Headings</w:t>
      </w:r>
      <w:r w:rsidR="00BC0F66">
        <w:t xml:space="preserve"> (</w:t>
      </w:r>
      <w:proofErr w:type="spellStart"/>
      <w:r w:rsidR="00BC0F66">
        <w:t>Cinahl</w:t>
      </w:r>
      <w:proofErr w:type="spellEnd"/>
      <w:r w:rsidR="00BC0F66">
        <w:t xml:space="preserve"> Ultimate)</w:t>
      </w:r>
      <w:r>
        <w:t>.</w:t>
      </w:r>
    </w:p>
    <w:p w14:paraId="27814FD4" w14:textId="77777777" w:rsidR="00DD61C6" w:rsidRPr="00FE1941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DD61C6" w:rsidRPr="00FE1941" w14:paraId="4D1C9FC4" w14:textId="77777777" w:rsidTr="00DD61C6">
        <w:trPr>
          <w:trHeight w:val="397"/>
        </w:trPr>
        <w:tc>
          <w:tcPr>
            <w:tcW w:w="2014" w:type="dxa"/>
            <w:shd w:val="clear" w:color="auto" w:fill="D03634" w:themeFill="text2"/>
            <w:vAlign w:val="center"/>
          </w:tcPr>
          <w:p w14:paraId="10AB2734" w14:textId="77777777" w:rsidR="00DD61C6" w:rsidRPr="00FE1941" w:rsidRDefault="00DD61C6" w:rsidP="00DD61C6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110BB1C3" w14:textId="0E7D03BA" w:rsidR="00DD61C6" w:rsidRPr="00FE1941" w:rsidRDefault="00DD61C6" w:rsidP="00DD61C6">
            <w:pPr>
              <w:jc w:val="center"/>
              <w:rPr>
                <w:b/>
                <w:bCs/>
              </w:rPr>
            </w:pPr>
            <w:r w:rsidRPr="00FE1941">
              <w:rPr>
                <w:b/>
                <w:bCs/>
              </w:rPr>
              <w:t>1.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08AF3E57" w14:textId="699A21E5" w:rsidR="00DD61C6" w:rsidRPr="00FE1941" w:rsidRDefault="00DD61C6" w:rsidP="00DD61C6">
            <w:pPr>
              <w:jc w:val="center"/>
              <w:rPr>
                <w:b/>
                <w:bCs/>
              </w:rPr>
            </w:pPr>
            <w:r w:rsidRPr="00FE1941">
              <w:rPr>
                <w:b/>
                <w:bCs/>
              </w:rPr>
              <w:t>2.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45F7416F" w14:textId="5479CCF3" w:rsidR="00DD61C6" w:rsidRPr="00FE1941" w:rsidRDefault="00DD61C6" w:rsidP="00DD61C6">
            <w:pPr>
              <w:jc w:val="center"/>
              <w:rPr>
                <w:b/>
                <w:bCs/>
              </w:rPr>
            </w:pPr>
            <w:r w:rsidRPr="00FE1941">
              <w:rPr>
                <w:b/>
                <w:bCs/>
              </w:rPr>
              <w:t>3.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39961126" w14:textId="40156785" w:rsidR="00DD61C6" w:rsidRPr="00FE1941" w:rsidRDefault="00DD61C6" w:rsidP="00DD61C6">
            <w:pPr>
              <w:jc w:val="center"/>
              <w:rPr>
                <w:b/>
                <w:bCs/>
              </w:rPr>
            </w:pPr>
            <w:r w:rsidRPr="00FE1941">
              <w:rPr>
                <w:b/>
                <w:bCs/>
              </w:rPr>
              <w:t>4.</w:t>
            </w:r>
          </w:p>
        </w:tc>
      </w:tr>
      <w:tr w:rsidR="00DD61C6" w:rsidRPr="00FE1941" w14:paraId="7BA054BD" w14:textId="77777777" w:rsidTr="00505075">
        <w:trPr>
          <w:trHeight w:val="442"/>
        </w:trPr>
        <w:tc>
          <w:tcPr>
            <w:tcW w:w="2014" w:type="dxa"/>
            <w:shd w:val="clear" w:color="auto" w:fill="D03634" w:themeFill="text2"/>
          </w:tcPr>
          <w:p w14:paraId="674DD731" w14:textId="37E05753" w:rsidR="00DD61C6" w:rsidRPr="00FE1941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FE1941">
              <w:rPr>
                <w:b/>
                <w:bCs/>
                <w:color w:val="FFFFFF" w:themeColor="background1"/>
              </w:rPr>
              <w:t>S</w:t>
            </w:r>
            <w:r w:rsidR="00E50571">
              <w:rPr>
                <w:b/>
                <w:bCs/>
                <w:color w:val="FFFFFF" w:themeColor="background1"/>
              </w:rPr>
              <w:t xml:space="preserve">earch </w:t>
            </w:r>
            <w:r w:rsidR="00C659AC">
              <w:rPr>
                <w:b/>
                <w:bCs/>
                <w:color w:val="FFFFFF" w:themeColor="background1"/>
              </w:rPr>
              <w:t>topic</w:t>
            </w:r>
          </w:p>
        </w:tc>
        <w:tc>
          <w:tcPr>
            <w:tcW w:w="2014" w:type="dxa"/>
          </w:tcPr>
          <w:p w14:paraId="304571A8" w14:textId="362BB744" w:rsidR="00DD61C6" w:rsidRPr="00FE1941" w:rsidRDefault="00000000" w:rsidP="00DD61C6">
            <w:sdt>
              <w:sdtPr>
                <w:id w:val="888764963"/>
                <w:placeholder>
                  <w:docPart w:val="E35A3262B35946A1A6C29CBE59589D12"/>
                </w:placeholder>
                <w:temporary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Content>
                <w:r w:rsidR="007C3776">
                  <w:t>Search topic 1</w:t>
                </w:r>
              </w:sdtContent>
            </w:sdt>
          </w:p>
        </w:tc>
        <w:tc>
          <w:tcPr>
            <w:tcW w:w="2014" w:type="dxa"/>
          </w:tcPr>
          <w:p w14:paraId="7326015C" w14:textId="28D5AAA9" w:rsidR="00DD61C6" w:rsidRPr="00FE1941" w:rsidRDefault="00000000" w:rsidP="00DD61C6">
            <w:sdt>
              <w:sdtPr>
                <w:id w:val="359241841"/>
                <w:placeholder>
                  <w:docPart w:val="0C906A8552944D4895C221A406D48F77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7C3776">
                  <w:t>Search topic 2</w:t>
                </w:r>
              </w:sdtContent>
            </w:sdt>
          </w:p>
        </w:tc>
        <w:tc>
          <w:tcPr>
            <w:tcW w:w="2014" w:type="dxa"/>
          </w:tcPr>
          <w:p w14:paraId="140F23A1" w14:textId="7738829D" w:rsidR="00DD61C6" w:rsidRPr="00FE1941" w:rsidRDefault="00000000" w:rsidP="00DD61C6">
            <w:sdt>
              <w:sdtPr>
                <w:id w:val="42570708"/>
                <w:placeholder>
                  <w:docPart w:val="3368B3F3B41045E9AF6784BBCA6ADB4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7C3776">
                  <w:t>Search topic 3</w:t>
                </w:r>
              </w:sdtContent>
            </w:sdt>
          </w:p>
        </w:tc>
        <w:tc>
          <w:tcPr>
            <w:tcW w:w="2014" w:type="dxa"/>
          </w:tcPr>
          <w:p w14:paraId="23D69F0C" w14:textId="43F1C6E5" w:rsidR="00DD61C6" w:rsidRPr="00FE1941" w:rsidRDefault="00000000" w:rsidP="00DD61C6">
            <w:sdt>
              <w:sdtPr>
                <w:id w:val="1941562462"/>
                <w:placeholder>
                  <w:docPart w:val="22898B81DF1B44A4B407EDB6D036A679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7C3776">
                  <w:t>Search topic 4</w:t>
                </w:r>
              </w:sdtContent>
            </w:sdt>
          </w:p>
        </w:tc>
      </w:tr>
      <w:tr w:rsidR="00505075" w:rsidRPr="00FE1941" w14:paraId="61E87B52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27F8CA7B" w14:textId="0468FE9D" w:rsidR="00505075" w:rsidRPr="00FE1941" w:rsidRDefault="00D33F78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  <w:r w:rsidR="00505075">
              <w:rPr>
                <w:b/>
                <w:bCs/>
                <w:color w:val="FFFFFF" w:themeColor="background1"/>
              </w:rPr>
              <w:t>ynonyms</w:t>
            </w:r>
          </w:p>
        </w:tc>
        <w:tc>
          <w:tcPr>
            <w:tcW w:w="2014" w:type="dxa"/>
          </w:tcPr>
          <w:p w14:paraId="0E7C9818" w14:textId="77777777" w:rsidR="00505075" w:rsidRDefault="00505075" w:rsidP="00DD61C6"/>
        </w:tc>
        <w:tc>
          <w:tcPr>
            <w:tcW w:w="2014" w:type="dxa"/>
          </w:tcPr>
          <w:p w14:paraId="5CE3882A" w14:textId="77777777" w:rsidR="00505075" w:rsidRDefault="00505075" w:rsidP="00DD61C6"/>
        </w:tc>
        <w:tc>
          <w:tcPr>
            <w:tcW w:w="2014" w:type="dxa"/>
          </w:tcPr>
          <w:p w14:paraId="1FEB9CFC" w14:textId="77777777" w:rsidR="00505075" w:rsidRDefault="00505075" w:rsidP="00DD61C6"/>
        </w:tc>
        <w:tc>
          <w:tcPr>
            <w:tcW w:w="2014" w:type="dxa"/>
          </w:tcPr>
          <w:p w14:paraId="2CF22E57" w14:textId="77777777" w:rsidR="00505075" w:rsidRDefault="00505075" w:rsidP="00DD61C6"/>
        </w:tc>
      </w:tr>
      <w:tr w:rsidR="00DD61C6" w:rsidRPr="00FE1941" w14:paraId="63F4882B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7FC4263A" w14:textId="65B60208" w:rsidR="00DD61C6" w:rsidRPr="00FE1941" w:rsidRDefault="004D7BF5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Related concepts</w:t>
            </w:r>
          </w:p>
        </w:tc>
        <w:tc>
          <w:tcPr>
            <w:tcW w:w="2014" w:type="dxa"/>
          </w:tcPr>
          <w:p w14:paraId="22FB7AA1" w14:textId="77777777" w:rsidR="00DD61C6" w:rsidRPr="00FE1941" w:rsidRDefault="00DD61C6" w:rsidP="00DD61C6"/>
        </w:tc>
        <w:tc>
          <w:tcPr>
            <w:tcW w:w="2014" w:type="dxa"/>
          </w:tcPr>
          <w:p w14:paraId="249C3A32" w14:textId="77777777" w:rsidR="00DD61C6" w:rsidRPr="00FE1941" w:rsidRDefault="00DD61C6" w:rsidP="00DD61C6"/>
        </w:tc>
        <w:tc>
          <w:tcPr>
            <w:tcW w:w="2014" w:type="dxa"/>
          </w:tcPr>
          <w:p w14:paraId="1871637D" w14:textId="77777777" w:rsidR="00DD61C6" w:rsidRPr="00FE1941" w:rsidRDefault="00DD61C6" w:rsidP="00DD61C6"/>
        </w:tc>
        <w:tc>
          <w:tcPr>
            <w:tcW w:w="2014" w:type="dxa"/>
          </w:tcPr>
          <w:p w14:paraId="51026549" w14:textId="77777777" w:rsidR="00DD61C6" w:rsidRPr="00FE1941" w:rsidRDefault="00DD61C6" w:rsidP="00DD61C6"/>
        </w:tc>
      </w:tr>
      <w:tr w:rsidR="00DD61C6" w:rsidRPr="00FE1941" w14:paraId="309BEE62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3718D3FB" w14:textId="3887B748" w:rsidR="00DD61C6" w:rsidRPr="00FE1941" w:rsidRDefault="009A2C8D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Terms</w:t>
            </w:r>
            <w:r w:rsidRPr="009A2C8D">
              <w:rPr>
                <w:b/>
                <w:bCs/>
                <w:color w:val="FFFFFF" w:themeColor="background1"/>
              </w:rPr>
              <w:t xml:space="preserve"> in Other Languages</w:t>
            </w:r>
          </w:p>
        </w:tc>
        <w:tc>
          <w:tcPr>
            <w:tcW w:w="2014" w:type="dxa"/>
          </w:tcPr>
          <w:p w14:paraId="4E890F69" w14:textId="77777777" w:rsidR="00DD61C6" w:rsidRPr="00FE1941" w:rsidRDefault="00DD61C6" w:rsidP="00DD61C6"/>
        </w:tc>
        <w:tc>
          <w:tcPr>
            <w:tcW w:w="2014" w:type="dxa"/>
          </w:tcPr>
          <w:p w14:paraId="7B211711" w14:textId="77777777" w:rsidR="00DD61C6" w:rsidRPr="00FE1941" w:rsidRDefault="00DD61C6" w:rsidP="00DD61C6"/>
        </w:tc>
        <w:tc>
          <w:tcPr>
            <w:tcW w:w="2014" w:type="dxa"/>
          </w:tcPr>
          <w:p w14:paraId="3F7EE4E8" w14:textId="77777777" w:rsidR="00DD61C6" w:rsidRPr="00FE1941" w:rsidRDefault="00DD61C6" w:rsidP="00DD61C6"/>
        </w:tc>
        <w:tc>
          <w:tcPr>
            <w:tcW w:w="2014" w:type="dxa"/>
          </w:tcPr>
          <w:p w14:paraId="02206A55" w14:textId="77777777" w:rsidR="00DD61C6" w:rsidRPr="00FE1941" w:rsidRDefault="00DD61C6" w:rsidP="00DD61C6"/>
        </w:tc>
      </w:tr>
      <w:tr w:rsidR="00DD61C6" w:rsidRPr="00FE1941" w14:paraId="04D8012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9150596" w14:textId="665BD258" w:rsidR="00DD61C6" w:rsidRPr="00FE1941" w:rsidRDefault="00E65613" w:rsidP="00DD61C6">
            <w:pPr>
              <w:rPr>
                <w:b/>
                <w:bCs/>
                <w:color w:val="FFFFFF" w:themeColor="background1"/>
              </w:rPr>
            </w:pPr>
            <w:r w:rsidRPr="00E65613">
              <w:rPr>
                <w:b/>
                <w:bCs/>
                <w:color w:val="FFFFFF" w:themeColor="background1"/>
              </w:rPr>
              <w:t>Subject Headings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="00DD61C6" w:rsidRPr="00FE1941">
              <w:rPr>
                <w:b/>
                <w:bCs/>
                <w:color w:val="FFFFFF" w:themeColor="background1"/>
              </w:rPr>
              <w:t>fr</w:t>
            </w:r>
            <w:r w:rsidR="00E50571">
              <w:rPr>
                <w:b/>
                <w:bCs/>
                <w:color w:val="FFFFFF" w:themeColor="background1"/>
              </w:rPr>
              <w:t>om</w:t>
            </w:r>
            <w:r w:rsidR="00DD61C6" w:rsidRPr="00FE1941">
              <w:rPr>
                <w:b/>
                <w:bCs/>
                <w:color w:val="FFFFFF" w:themeColor="background1"/>
              </w:rPr>
              <w:t xml:space="preserve"> database</w:t>
            </w:r>
            <w:r w:rsidR="00E50571">
              <w:rPr>
                <w:b/>
                <w:bCs/>
                <w:color w:val="FFFFFF" w:themeColor="background1"/>
              </w:rPr>
              <w:t>s</w:t>
            </w:r>
          </w:p>
        </w:tc>
        <w:tc>
          <w:tcPr>
            <w:tcW w:w="2014" w:type="dxa"/>
          </w:tcPr>
          <w:p w14:paraId="6684301E" w14:textId="77777777" w:rsidR="00DD61C6" w:rsidRPr="00FE1941" w:rsidRDefault="00DD61C6" w:rsidP="00DD61C6"/>
        </w:tc>
        <w:tc>
          <w:tcPr>
            <w:tcW w:w="2014" w:type="dxa"/>
          </w:tcPr>
          <w:p w14:paraId="7836ECED" w14:textId="77777777" w:rsidR="00DD61C6" w:rsidRPr="00FE1941" w:rsidRDefault="00DD61C6" w:rsidP="00DD61C6"/>
        </w:tc>
        <w:tc>
          <w:tcPr>
            <w:tcW w:w="2014" w:type="dxa"/>
          </w:tcPr>
          <w:p w14:paraId="6E2C2DDD" w14:textId="77777777" w:rsidR="00DD61C6" w:rsidRPr="00FE1941" w:rsidRDefault="00DD61C6" w:rsidP="00DD61C6"/>
        </w:tc>
        <w:tc>
          <w:tcPr>
            <w:tcW w:w="2014" w:type="dxa"/>
          </w:tcPr>
          <w:p w14:paraId="2FE87B89" w14:textId="77777777" w:rsidR="00DD61C6" w:rsidRPr="00FE1941" w:rsidRDefault="00DD61C6" w:rsidP="00DD61C6"/>
        </w:tc>
      </w:tr>
    </w:tbl>
    <w:p w14:paraId="15FB518E" w14:textId="77777777" w:rsidR="00DD61C6" w:rsidRPr="00FE1941" w:rsidRDefault="00DD61C6">
      <w:pPr>
        <w:spacing w:after="160" w:line="259" w:lineRule="auto"/>
        <w:rPr>
          <w:rFonts w:ascii="Corbel" w:hAnsi="Corbel"/>
          <w:b/>
          <w:bCs/>
          <w:color w:val="FFFFFF" w:themeColor="background1"/>
          <w:sz w:val="28"/>
          <w:szCs w:val="28"/>
        </w:rPr>
      </w:pPr>
      <w:r w:rsidRPr="00FE1941">
        <w:br w:type="page"/>
      </w:r>
    </w:p>
    <w:p w14:paraId="74DEE7B0" w14:textId="77777777" w:rsidR="00DD61C6" w:rsidRDefault="00DD61C6" w:rsidP="00DD61C6">
      <w:pPr>
        <w:spacing w:line="360" w:lineRule="auto"/>
      </w:pPr>
    </w:p>
    <w:p w14:paraId="73979E44" w14:textId="15B0EBB9" w:rsidR="00DD61C6" w:rsidRPr="00FE1941" w:rsidRDefault="00E50571" w:rsidP="00DD61C6">
      <w:pPr>
        <w:pStyle w:val="Overskrift1"/>
      </w:pPr>
      <w:r>
        <w:t>Step</w:t>
      </w:r>
      <w:r w:rsidR="00DD61C6" w:rsidRPr="00FE1941">
        <w:t xml:space="preserve"> 3: </w:t>
      </w:r>
      <w:r w:rsidR="00BF5300" w:rsidRPr="00BF5300">
        <w:t>Organise Your Keywords into a Search Table</w:t>
      </w:r>
    </w:p>
    <w:p w14:paraId="04C9A8C1" w14:textId="2996DD07" w:rsidR="004A3FF2" w:rsidRDefault="004A3FF2" w:rsidP="004A3FF2">
      <w:pPr>
        <w:spacing w:before="120"/>
      </w:pPr>
      <w:r>
        <w:t>Enter the keywords you identified in Step 2 into the table below, using one term per box.</w:t>
      </w:r>
    </w:p>
    <w:p w14:paraId="20A0EFE5" w14:textId="6BD12DBC" w:rsidR="004A3FF2" w:rsidRDefault="004A3FF2" w:rsidP="004A3FF2">
      <w:pPr>
        <w:spacing w:before="120"/>
      </w:pPr>
      <w:r>
        <w:t>Place terms belonging to the same search topic in the same column.</w:t>
      </w:r>
    </w:p>
    <w:p w14:paraId="712228DE" w14:textId="591FE0F5" w:rsidR="004A3FF2" w:rsidRPr="00FE1941" w:rsidRDefault="004A3FF2" w:rsidP="004A3FF2">
      <w:pPr>
        <w:spacing w:before="120"/>
      </w:pPr>
      <w:r>
        <w:t xml:space="preserve">You do not need to complete </w:t>
      </w:r>
      <w:r w:rsidRPr="00111270">
        <w:rPr>
          <w:i/>
          <w:iCs/>
        </w:rPr>
        <w:t>all</w:t>
      </w:r>
      <w:r>
        <w:t xml:space="preserve"> keyword boxes.</w:t>
      </w:r>
    </w:p>
    <w:p w14:paraId="60272042" w14:textId="77777777" w:rsidR="00457B74" w:rsidRPr="00FE1941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57"/>
        <w:gridCol w:w="737"/>
        <w:gridCol w:w="1956"/>
        <w:gridCol w:w="736"/>
        <w:gridCol w:w="1956"/>
        <w:gridCol w:w="736"/>
        <w:gridCol w:w="1956"/>
      </w:tblGrid>
      <w:tr w:rsidR="00DD61C6" w14:paraId="2B00ABA3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30957BC6" w14:textId="54AA129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71BA25DC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0D4B4BFB" w14:textId="62AE8152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1CAE94C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08D8F45" w14:textId="3DAD72AE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737" w:type="dxa"/>
            <w:tcBorders>
              <w:top w:val="single" w:sz="4" w:space="0" w:color="FFFFFF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01BE3E2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A625FC3" w14:textId="4460C5E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1C65E6" w14:paraId="2D556CBD" w14:textId="77777777" w:rsidTr="00A554D7">
        <w:trPr>
          <w:trHeight w:val="397"/>
        </w:trPr>
        <w:sdt>
          <w:sdtPr>
            <w:rPr>
              <w:b/>
              <w:bCs/>
            </w:rPr>
            <w:id w:val="1376276317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583A427D" w14:textId="0B5D256C" w:rsidR="001C65E6" w:rsidRPr="00A554D7" w:rsidRDefault="007C377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Search topic 1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4E1598B1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395015403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2D8F8BA1" w14:textId="681BCDDB" w:rsidR="001C65E6" w:rsidRPr="00A554D7" w:rsidRDefault="007C3776" w:rsidP="008B2CE8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Search topic 2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76EC6458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268164016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65D28166" w14:textId="67BA98B7" w:rsidR="001C65E6" w:rsidRPr="00A554D7" w:rsidRDefault="007C377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Search topic 3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57BB0297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041939205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3C5F4135" w14:textId="20A17034" w:rsidR="001C65E6" w:rsidRPr="00A554D7" w:rsidRDefault="007C377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Search topic 4</w:t>
                </w:r>
              </w:p>
            </w:tc>
          </w:sdtContent>
        </w:sdt>
      </w:tr>
      <w:tr w:rsidR="00A554D7" w14:paraId="17F5CCDE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41396A5F" w14:textId="4E43E8B2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00304F6D" w14:textId="5DC6EC78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324316149"/>
                <w:lock w:val="contentLocked"/>
                <w:placeholder>
                  <w:docPart w:val="BF8E895CD3534AC3B99ECDB97A35984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863C2E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770D299" w14:textId="6DAC086A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868985894"/>
                <w:lock w:val="contentLocked"/>
                <w:placeholder>
                  <w:docPart w:val="4AA4666728DE45B49A266B0CE8707FDF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3E4C341D" w14:textId="55BCAAAD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3E5D506" w14:textId="470AA82D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07088858"/>
                <w:lock w:val="contentLocked"/>
                <w:placeholder>
                  <w:docPart w:val="54F5CF6BE7DE4409AE296C1338D14F8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32A4715" w14:textId="77777777" w:rsidR="00A554D7" w:rsidRDefault="00A554D7" w:rsidP="00DD61C6">
            <w:pPr>
              <w:jc w:val="center"/>
            </w:pPr>
          </w:p>
        </w:tc>
      </w:tr>
      <w:tr w:rsidR="00A554D7" w14:paraId="59C9136C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BC12B20" w14:textId="1651E261" w:rsidR="00A554D7" w:rsidRPr="00A554D7" w:rsidRDefault="00000000" w:rsidP="00DD61C6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21583077"/>
                <w:lock w:val="sdtContentLocked"/>
                <w:placeholder>
                  <w:docPart w:val="C686CBE6AD564479B162B4BCE965206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CA0599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E99F66F" w14:textId="30229F3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332752935"/>
                <w:lock w:val="contentLocked"/>
                <w:placeholder>
                  <w:docPart w:val="A9DA46B6C3BA464C823FCE47A9CDF0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38FCE7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EF0E31B" w14:textId="667D306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92325734"/>
                <w:lock w:val="contentLocked"/>
                <w:placeholder>
                  <w:docPart w:val="0F765F3369114F4EB4E633C91EDBD5D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A4552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08A6ECB" w14:textId="781FA94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02761121"/>
                <w:lock w:val="contentLocked"/>
                <w:placeholder>
                  <w:docPart w:val="47B636B4E3B0468BACBA1B5769661A4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DEB81C2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11FB007D" w14:textId="3C748A19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4E69B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C3A751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9A9A9A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CDE200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0801E9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E21489D" w14:textId="77777777" w:rsidR="00A554D7" w:rsidRDefault="00A554D7" w:rsidP="00DD61C6">
            <w:pPr>
              <w:jc w:val="center"/>
            </w:pPr>
          </w:p>
        </w:tc>
      </w:tr>
      <w:tr w:rsidR="00A554D7" w14:paraId="36DC1865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EDDB755" w14:textId="2965A36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9799492"/>
                <w:lock w:val="contentLocked"/>
                <w:placeholder>
                  <w:docPart w:val="058A464D1B084683A9D6D61D9708B11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CF192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60424DE" w14:textId="314A702E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096827379"/>
                <w:lock w:val="contentLocked"/>
                <w:placeholder>
                  <w:docPart w:val="23C94C30F881472DB806698E45F332E0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807014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FC82C0C" w14:textId="004E861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758783663"/>
                <w:lock w:val="contentLocked"/>
                <w:placeholder>
                  <w:docPart w:val="5CD1B8307BE646B1B378E33B400A1483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D4EB7D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7FF00AD2" w14:textId="022D5F9B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68705915"/>
                <w:lock w:val="contentLocked"/>
                <w:placeholder>
                  <w:docPart w:val="D1F44358F21547D5AA6BF722277B50C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3D864840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4A0A92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285AAB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CF3D447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123637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65AA89A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A6F3D2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889120C" w14:textId="77777777" w:rsidR="00A554D7" w:rsidRDefault="00A554D7" w:rsidP="00DD61C6">
            <w:pPr>
              <w:jc w:val="center"/>
            </w:pPr>
          </w:p>
        </w:tc>
      </w:tr>
      <w:tr w:rsidR="00A554D7" w14:paraId="59F218F8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38E9CAF" w14:textId="6A9F35E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635606559"/>
                <w:lock w:val="contentLocked"/>
                <w:placeholder>
                  <w:docPart w:val="034CC63E0DC047518E8AC3756BEDEF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11DD2D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02D95B0" w14:textId="18ED1DC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697208068"/>
                <w:lock w:val="contentLocked"/>
                <w:placeholder>
                  <w:docPart w:val="017973DD7248477EBF0EC8E1605B0DE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FD43ADC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BE2CD0E" w14:textId="45F7AEC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16161554"/>
                <w:lock w:val="contentLocked"/>
                <w:placeholder>
                  <w:docPart w:val="56D6184A2ED7404FBB7DDA9F1C2F32C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6E188B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546031C" w14:textId="6A133AF8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2130856493"/>
                <w:lock w:val="contentLocked"/>
                <w:placeholder>
                  <w:docPart w:val="4952B9EA9301436CAD718108B09C32E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5480868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7B4CD18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E2CD3E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8C9477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CC85DB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1DBF8D5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89D4ED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5E675F5" w14:textId="77777777" w:rsidR="00A554D7" w:rsidRDefault="00A554D7" w:rsidP="00DD61C6">
            <w:pPr>
              <w:jc w:val="center"/>
            </w:pPr>
          </w:p>
        </w:tc>
      </w:tr>
      <w:tr w:rsidR="00A554D7" w14:paraId="724F50FD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07772D70" w14:textId="2295BB5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95539556"/>
                <w:lock w:val="contentLocked"/>
                <w:placeholder>
                  <w:docPart w:val="ABA6EB7C270D47D397C2066D24142B1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16E94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3FEDB45" w14:textId="753EA41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23251095"/>
                <w:lock w:val="contentLocked"/>
                <w:placeholder>
                  <w:docPart w:val="F249E80E54F74B43856A051020E60728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32EC78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4AA42C4" w14:textId="531B72A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194921003"/>
                <w:lock w:val="contentLocked"/>
                <w:placeholder>
                  <w:docPart w:val="7EAB400ADFB248DD8819A5BF03591157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D02B2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7152C40" w14:textId="43C4789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998111190"/>
                <w:lock w:val="contentLocked"/>
                <w:placeholder>
                  <w:docPart w:val="D49DCB096D184B36A73D1B85D67C03F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570BC9BA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67E2ED86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7BF120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822B8E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71B8DF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723259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65BCF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C0E2E1C" w14:textId="77777777" w:rsidR="00A554D7" w:rsidRDefault="00A554D7" w:rsidP="00DD61C6">
            <w:pPr>
              <w:jc w:val="center"/>
            </w:pPr>
          </w:p>
        </w:tc>
      </w:tr>
      <w:tr w:rsidR="00A554D7" w14:paraId="358DC590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7A46D170" w14:textId="5EB47CD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507337247"/>
                <w:lock w:val="contentLocked"/>
                <w:placeholder>
                  <w:docPart w:val="A1941819D5C4434893248B0A9F97F8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9DDB2F9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927A28C" w14:textId="2CE9B53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181631443"/>
                <w:lock w:val="contentLocked"/>
                <w:placeholder>
                  <w:docPart w:val="A5A78924DC2D4B6AB39CD6E9F1F3638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938F2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7E7B125" w14:textId="685832D3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91807412"/>
                <w:lock w:val="contentLocked"/>
                <w:placeholder>
                  <w:docPart w:val="60510A7ADD024D2595FED6A3C2192EC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E83BA7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E9497BB" w14:textId="02012BB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15171508"/>
                <w:lock w:val="contentLocked"/>
                <w:placeholder>
                  <w:docPart w:val="1C9AB669122B4D0484FF984BAC40847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4EDE6DB5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1AE0FCF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455F09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FFBAEA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68997B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8D4E8D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F53BD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D04DEA6" w14:textId="77777777" w:rsidR="00A554D7" w:rsidRDefault="00A554D7" w:rsidP="00DD61C6">
            <w:pPr>
              <w:jc w:val="center"/>
            </w:pPr>
          </w:p>
        </w:tc>
      </w:tr>
      <w:tr w:rsidR="00A554D7" w14:paraId="4A8FED1A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62385B5" w14:textId="26B0B36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522330169"/>
                <w:lock w:val="contentLocked"/>
                <w:placeholder>
                  <w:docPart w:val="F4297D31A67E4B61B0E00CBF6D994B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BCD392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B15B905" w14:textId="3DAF2EB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244789468"/>
                <w:lock w:val="contentLocked"/>
                <w:placeholder>
                  <w:docPart w:val="D0C699240C574099BE78B961B17FF011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B67F5B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E497154" w14:textId="55B51EB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641035674"/>
                <w:lock w:val="contentLocked"/>
                <w:placeholder>
                  <w:docPart w:val="355AFE82797846EC874DFC8A9F082AA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8D57D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36EBE87" w14:textId="582EBAA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804934991"/>
                <w:lock w:val="contentLocked"/>
                <w:placeholder>
                  <w:docPart w:val="B2816C0B55BA44E1BF9C295DCB7777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9C2D802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0E87E7CA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ED3E36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1C8015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E9654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34DEADC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DBCAC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A445021" w14:textId="77777777" w:rsidR="00A554D7" w:rsidRDefault="00A554D7" w:rsidP="00DD61C6">
            <w:pPr>
              <w:jc w:val="center"/>
            </w:pPr>
          </w:p>
        </w:tc>
      </w:tr>
      <w:tr w:rsidR="00A554D7" w14:paraId="4AFD5936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2E58C48" w14:textId="4DF35AC4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346522644"/>
                <w:lock w:val="contentLocked"/>
                <w:placeholder>
                  <w:docPart w:val="AF2E19058AAF4E0EA65EAFBB9586922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B4391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A412C67" w14:textId="31968F14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81215539"/>
                <w:lock w:val="contentLocked"/>
                <w:placeholder>
                  <w:docPart w:val="B26F8D9BACB045CC8084EEA6358E98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1512A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1E9D40B" w14:textId="6F265A0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2022590253"/>
                <w:lock w:val="contentLocked"/>
                <w:placeholder>
                  <w:docPart w:val="97939F647C0D4A45B9143780020A349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78781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2A33A39" w14:textId="094391F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483267350"/>
                <w:lock w:val="contentLocked"/>
                <w:placeholder>
                  <w:docPart w:val="6B7BCF7C9DC94D9AAC7F45F1308060CB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26B17DDB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74544D29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121239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F5E4D5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FC8D585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6B438E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F75A1F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E492232" w14:textId="77777777" w:rsidR="00A554D7" w:rsidRDefault="00A554D7" w:rsidP="00DD61C6">
            <w:pPr>
              <w:jc w:val="center"/>
            </w:pPr>
          </w:p>
        </w:tc>
      </w:tr>
    </w:tbl>
    <w:p w14:paraId="360F707F" w14:textId="77777777" w:rsidR="001C65E6" w:rsidRPr="00FE1941" w:rsidRDefault="001C65E6" w:rsidP="00DD61C6"/>
    <w:p w14:paraId="0CE44385" w14:textId="51AF95AF" w:rsidR="00050A82" w:rsidRPr="00050A82" w:rsidRDefault="00050A82" w:rsidP="00050A82">
      <w:pPr>
        <w:rPr>
          <w:b/>
          <w:bCs/>
          <w:color w:val="C00000"/>
          <w:sz w:val="28"/>
          <w:szCs w:val="28"/>
        </w:rPr>
      </w:pPr>
      <w:r w:rsidRPr="00050A82">
        <w:rPr>
          <w:b/>
          <w:bCs/>
          <w:u w:val="single"/>
        </w:rPr>
        <w:t>Remember</w:t>
      </w:r>
    </w:p>
    <w:p w14:paraId="71BEC605" w14:textId="08590105" w:rsidR="00050A82" w:rsidRPr="00050A82" w:rsidRDefault="00050A82" w:rsidP="00050A82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 w:rsidRPr="00050A82">
        <w:t xml:space="preserve">Use quotation marks </w:t>
      </w:r>
      <w:r w:rsidR="00BB2CA7">
        <w:rPr>
          <w:b/>
          <w:bCs/>
          <w:color w:val="C00000"/>
        </w:rPr>
        <w:t>“</w:t>
      </w:r>
      <w:r w:rsidRPr="00FE1941">
        <w:rPr>
          <w:b/>
          <w:bCs/>
        </w:rPr>
        <w:t>...</w:t>
      </w:r>
      <w:r w:rsidRPr="00FE1941">
        <w:rPr>
          <w:b/>
          <w:bCs/>
          <w:color w:val="C00000"/>
        </w:rPr>
        <w:t>”</w:t>
      </w:r>
      <w:r w:rsidRPr="00050A82">
        <w:t xml:space="preserve"> around phrases, for example</w:t>
      </w:r>
      <w:r>
        <w:t xml:space="preserve"> </w:t>
      </w:r>
      <w:r w:rsidR="00BB2CA7">
        <w:rPr>
          <w:b/>
          <w:bCs/>
          <w:color w:val="C00000"/>
        </w:rPr>
        <w:t>“</w:t>
      </w:r>
      <w:r w:rsidRPr="00FE1941">
        <w:rPr>
          <w:b/>
          <w:bCs/>
        </w:rPr>
        <w:t>mental health</w:t>
      </w:r>
      <w:r w:rsidRPr="00FE1941">
        <w:rPr>
          <w:b/>
          <w:bCs/>
          <w:color w:val="C00000"/>
        </w:rPr>
        <w:t>”</w:t>
      </w:r>
    </w:p>
    <w:p w14:paraId="26A0352B" w14:textId="5988C80C" w:rsidR="001C65E6" w:rsidRPr="00050A82" w:rsidRDefault="00050A82" w:rsidP="00050A82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 w:rsidRPr="00050A82">
        <w:t xml:space="preserve">Use truncation </w:t>
      </w:r>
      <w:r w:rsidRPr="00050A82">
        <w:rPr>
          <w:b/>
          <w:bCs/>
          <w:color w:val="C00000"/>
        </w:rPr>
        <w:t>*</w:t>
      </w:r>
      <w:r w:rsidRPr="00050A82">
        <w:t xml:space="preserve"> to search for different endings of the same word. For example, </w:t>
      </w:r>
      <w:r w:rsidRPr="00050A82">
        <w:rPr>
          <w:b/>
          <w:bCs/>
        </w:rPr>
        <w:t>prevent</w:t>
      </w:r>
      <w:r w:rsidRPr="00050A82">
        <w:rPr>
          <w:b/>
          <w:bCs/>
          <w:color w:val="C00000"/>
        </w:rPr>
        <w:t>*</w:t>
      </w:r>
      <w:r w:rsidRPr="00050A82">
        <w:rPr>
          <w:color w:val="C00000"/>
        </w:rPr>
        <w:t xml:space="preserve"> </w:t>
      </w:r>
      <w:r w:rsidRPr="00050A82">
        <w:t xml:space="preserve">will retrieve </w:t>
      </w:r>
      <w:r w:rsidRPr="00050A82">
        <w:rPr>
          <w:i/>
          <w:iCs/>
        </w:rPr>
        <w:t>prevent, prevent</w:t>
      </w:r>
      <w:r w:rsidRPr="00050A82">
        <w:rPr>
          <w:i/>
          <w:iCs/>
          <w:u w:val="single"/>
        </w:rPr>
        <w:t>ion</w:t>
      </w:r>
      <w:r w:rsidRPr="00050A82">
        <w:rPr>
          <w:i/>
          <w:iCs/>
        </w:rPr>
        <w:t>, prevent</w:t>
      </w:r>
      <w:r w:rsidRPr="00050A82">
        <w:rPr>
          <w:i/>
          <w:iCs/>
          <w:u w:val="single"/>
        </w:rPr>
        <w:t>ive</w:t>
      </w:r>
    </w:p>
    <w:p w14:paraId="71DE1A13" w14:textId="77777777" w:rsidR="0077041A" w:rsidRPr="00FE1941" w:rsidRDefault="0077041A" w:rsidP="00DD61C6"/>
    <w:sectPr w:rsidR="0077041A" w:rsidRPr="00FE1941" w:rsidSect="00497F16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022A" w14:textId="77777777" w:rsidR="007E285F" w:rsidRPr="00FE1941" w:rsidRDefault="007E285F" w:rsidP="00DD61C6">
      <w:r w:rsidRPr="00FE1941">
        <w:separator/>
      </w:r>
    </w:p>
  </w:endnote>
  <w:endnote w:type="continuationSeparator" w:id="0">
    <w:p w14:paraId="2858DD45" w14:textId="77777777" w:rsidR="007E285F" w:rsidRPr="00FE1941" w:rsidRDefault="007E285F" w:rsidP="00DD61C6">
      <w:r w:rsidRPr="00FE19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2857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931B62" w14:textId="77777777" w:rsidR="00961960" w:rsidRPr="00FE1941" w:rsidRDefault="00F82AAB" w:rsidP="00DD61C6">
            <w:pPr>
              <w:pStyle w:val="Sidefod"/>
              <w:jc w:val="right"/>
            </w:pPr>
            <w:r w:rsidRPr="00FE1941">
              <w:fldChar w:fldCharType="begin"/>
            </w:r>
            <w:r w:rsidRPr="00FE1941">
              <w:instrText>PAGE</w:instrText>
            </w:r>
            <w:r w:rsidRPr="00FE1941">
              <w:fldChar w:fldCharType="separate"/>
            </w:r>
            <w:r w:rsidRPr="00FE1941">
              <w:t>2</w:t>
            </w:r>
            <w:r w:rsidRPr="00FE1941">
              <w:fldChar w:fldCharType="end"/>
            </w:r>
            <w:r w:rsidRPr="00FE1941">
              <w:t>/</w:t>
            </w:r>
            <w:r w:rsidRPr="00FE1941">
              <w:fldChar w:fldCharType="begin"/>
            </w:r>
            <w:r w:rsidRPr="00FE1941">
              <w:instrText>NUMPAGES</w:instrText>
            </w:r>
            <w:r w:rsidRPr="00FE1941">
              <w:fldChar w:fldCharType="separate"/>
            </w:r>
            <w:r w:rsidRPr="00FE1941">
              <w:t>2</w:t>
            </w:r>
            <w:r w:rsidRPr="00FE1941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2E46" w14:textId="77777777" w:rsidR="007E285F" w:rsidRPr="00FE1941" w:rsidRDefault="007E285F" w:rsidP="00DD61C6">
      <w:r w:rsidRPr="00FE1941">
        <w:separator/>
      </w:r>
    </w:p>
  </w:footnote>
  <w:footnote w:type="continuationSeparator" w:id="0">
    <w:p w14:paraId="4485ED4F" w14:textId="77777777" w:rsidR="007E285F" w:rsidRPr="00FE1941" w:rsidRDefault="007E285F" w:rsidP="00DD61C6">
      <w:r w:rsidRPr="00FE19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6EC9" w14:textId="77777777" w:rsidR="00497F16" w:rsidRPr="00FE1941" w:rsidRDefault="006062CB" w:rsidP="00DD61C6">
    <w:pPr>
      <w:pStyle w:val="Sidehoved"/>
      <w:rPr>
        <w:rFonts w:ascii="Corbel" w:hAnsi="Corbel"/>
        <w:color w:val="595959" w:themeColor="text1" w:themeTint="A6"/>
      </w:rPr>
    </w:pPr>
    <w:r w:rsidRPr="00FE1941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7EB200F" wp14:editId="4AD35A58">
          <wp:simplePos x="0" y="0"/>
          <wp:positionH relativeFrom="page">
            <wp:posOffset>6781800</wp:posOffset>
          </wp:positionH>
          <wp:positionV relativeFrom="page">
            <wp:posOffset>334388</wp:posOffset>
          </wp:positionV>
          <wp:extent cx="540000" cy="810000"/>
          <wp:effectExtent l="0" t="0" r="0" b="9525"/>
          <wp:wrapSquare wrapText="bothSides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87991"/>
    <w:multiLevelType w:val="hybridMultilevel"/>
    <w:tmpl w:val="C8D063A0"/>
    <w:lvl w:ilvl="0" w:tplc="E6D63378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B5FAD"/>
    <w:multiLevelType w:val="hybridMultilevel"/>
    <w:tmpl w:val="4FCEEB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5491">
    <w:abstractNumId w:val="0"/>
  </w:num>
  <w:num w:numId="2" w16cid:durableId="31669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E6"/>
    <w:rsid w:val="000008EA"/>
    <w:rsid w:val="0000240F"/>
    <w:rsid w:val="00011DE2"/>
    <w:rsid w:val="00014C9E"/>
    <w:rsid w:val="000336D8"/>
    <w:rsid w:val="00040869"/>
    <w:rsid w:val="000416A4"/>
    <w:rsid w:val="000468FD"/>
    <w:rsid w:val="00050095"/>
    <w:rsid w:val="00050A82"/>
    <w:rsid w:val="00050C84"/>
    <w:rsid w:val="00051BEC"/>
    <w:rsid w:val="00052264"/>
    <w:rsid w:val="00053801"/>
    <w:rsid w:val="00074E10"/>
    <w:rsid w:val="00076F83"/>
    <w:rsid w:val="00094661"/>
    <w:rsid w:val="000A3115"/>
    <w:rsid w:val="000B5643"/>
    <w:rsid w:val="000B6A12"/>
    <w:rsid w:val="000C1578"/>
    <w:rsid w:val="000C7D2F"/>
    <w:rsid w:val="000D3087"/>
    <w:rsid w:val="000D352D"/>
    <w:rsid w:val="000E2910"/>
    <w:rsid w:val="00100101"/>
    <w:rsid w:val="001008C5"/>
    <w:rsid w:val="00111270"/>
    <w:rsid w:val="00134455"/>
    <w:rsid w:val="001354CF"/>
    <w:rsid w:val="0014290B"/>
    <w:rsid w:val="00147C52"/>
    <w:rsid w:val="00151068"/>
    <w:rsid w:val="00157C94"/>
    <w:rsid w:val="00161981"/>
    <w:rsid w:val="00172684"/>
    <w:rsid w:val="00181D68"/>
    <w:rsid w:val="00183C89"/>
    <w:rsid w:val="001859CE"/>
    <w:rsid w:val="001906FF"/>
    <w:rsid w:val="001A7A45"/>
    <w:rsid w:val="001A7FF9"/>
    <w:rsid w:val="001B2206"/>
    <w:rsid w:val="001B3EF2"/>
    <w:rsid w:val="001B624B"/>
    <w:rsid w:val="001C0B39"/>
    <w:rsid w:val="001C5B07"/>
    <w:rsid w:val="001C65E6"/>
    <w:rsid w:val="001D10C1"/>
    <w:rsid w:val="001D568B"/>
    <w:rsid w:val="001E0F2E"/>
    <w:rsid w:val="001F1EFD"/>
    <w:rsid w:val="001F39E9"/>
    <w:rsid w:val="001F4F9D"/>
    <w:rsid w:val="001F5085"/>
    <w:rsid w:val="00214F7B"/>
    <w:rsid w:val="00216056"/>
    <w:rsid w:val="00232E58"/>
    <w:rsid w:val="0023353B"/>
    <w:rsid w:val="00233C20"/>
    <w:rsid w:val="00242E95"/>
    <w:rsid w:val="00250CEC"/>
    <w:rsid w:val="00264A05"/>
    <w:rsid w:val="00270EFC"/>
    <w:rsid w:val="00281129"/>
    <w:rsid w:val="00281F76"/>
    <w:rsid w:val="002836C1"/>
    <w:rsid w:val="00296241"/>
    <w:rsid w:val="002A20BF"/>
    <w:rsid w:val="002A2E20"/>
    <w:rsid w:val="002A340F"/>
    <w:rsid w:val="002A560B"/>
    <w:rsid w:val="002A7244"/>
    <w:rsid w:val="002B36E1"/>
    <w:rsid w:val="002B5D4D"/>
    <w:rsid w:val="002C290E"/>
    <w:rsid w:val="002D50F2"/>
    <w:rsid w:val="002E2D3B"/>
    <w:rsid w:val="002E4D2F"/>
    <w:rsid w:val="003034AA"/>
    <w:rsid w:val="00303F40"/>
    <w:rsid w:val="00304106"/>
    <w:rsid w:val="003068A4"/>
    <w:rsid w:val="00307181"/>
    <w:rsid w:val="00310891"/>
    <w:rsid w:val="00310F7D"/>
    <w:rsid w:val="00314725"/>
    <w:rsid w:val="00315E23"/>
    <w:rsid w:val="0032488A"/>
    <w:rsid w:val="00330BAE"/>
    <w:rsid w:val="00335EF8"/>
    <w:rsid w:val="00337DFB"/>
    <w:rsid w:val="00342F35"/>
    <w:rsid w:val="0035386D"/>
    <w:rsid w:val="00360649"/>
    <w:rsid w:val="00360CA0"/>
    <w:rsid w:val="003628EF"/>
    <w:rsid w:val="00365D25"/>
    <w:rsid w:val="00387383"/>
    <w:rsid w:val="00391EAA"/>
    <w:rsid w:val="00397C9C"/>
    <w:rsid w:val="003A1F37"/>
    <w:rsid w:val="003A2E11"/>
    <w:rsid w:val="003B0C2A"/>
    <w:rsid w:val="003B2A93"/>
    <w:rsid w:val="003C1160"/>
    <w:rsid w:val="003C49F4"/>
    <w:rsid w:val="003C5DF8"/>
    <w:rsid w:val="003C5F00"/>
    <w:rsid w:val="003C7CD5"/>
    <w:rsid w:val="003D15EB"/>
    <w:rsid w:val="003D6300"/>
    <w:rsid w:val="003E26A4"/>
    <w:rsid w:val="003F16FF"/>
    <w:rsid w:val="003F1CD2"/>
    <w:rsid w:val="003F2563"/>
    <w:rsid w:val="003F2746"/>
    <w:rsid w:val="00405BBD"/>
    <w:rsid w:val="00412114"/>
    <w:rsid w:val="004136E5"/>
    <w:rsid w:val="00423BC5"/>
    <w:rsid w:val="004277C7"/>
    <w:rsid w:val="00430B6A"/>
    <w:rsid w:val="00434B90"/>
    <w:rsid w:val="00444C8B"/>
    <w:rsid w:val="00451536"/>
    <w:rsid w:val="004567D2"/>
    <w:rsid w:val="004576B5"/>
    <w:rsid w:val="00457B74"/>
    <w:rsid w:val="00465854"/>
    <w:rsid w:val="00482FDD"/>
    <w:rsid w:val="00491B36"/>
    <w:rsid w:val="0049289C"/>
    <w:rsid w:val="004938D7"/>
    <w:rsid w:val="00497F16"/>
    <w:rsid w:val="004A21A1"/>
    <w:rsid w:val="004A3FF2"/>
    <w:rsid w:val="004A641C"/>
    <w:rsid w:val="004A7A09"/>
    <w:rsid w:val="004B3677"/>
    <w:rsid w:val="004C261D"/>
    <w:rsid w:val="004C7B5D"/>
    <w:rsid w:val="004D3EC2"/>
    <w:rsid w:val="004D7BF5"/>
    <w:rsid w:val="004E21C5"/>
    <w:rsid w:val="004E47C0"/>
    <w:rsid w:val="004F3C50"/>
    <w:rsid w:val="004F5866"/>
    <w:rsid w:val="004F6535"/>
    <w:rsid w:val="00505075"/>
    <w:rsid w:val="00506577"/>
    <w:rsid w:val="00510C20"/>
    <w:rsid w:val="00510DD9"/>
    <w:rsid w:val="0051173F"/>
    <w:rsid w:val="00514127"/>
    <w:rsid w:val="00521DCC"/>
    <w:rsid w:val="00523AC0"/>
    <w:rsid w:val="0052632C"/>
    <w:rsid w:val="00552CDA"/>
    <w:rsid w:val="00556F21"/>
    <w:rsid w:val="00557949"/>
    <w:rsid w:val="00565D67"/>
    <w:rsid w:val="005671B5"/>
    <w:rsid w:val="00570AE5"/>
    <w:rsid w:val="00574330"/>
    <w:rsid w:val="005818AD"/>
    <w:rsid w:val="0058594E"/>
    <w:rsid w:val="00587C56"/>
    <w:rsid w:val="00593F83"/>
    <w:rsid w:val="005945E9"/>
    <w:rsid w:val="00594891"/>
    <w:rsid w:val="00597464"/>
    <w:rsid w:val="005A0D24"/>
    <w:rsid w:val="005A75C0"/>
    <w:rsid w:val="005B2D12"/>
    <w:rsid w:val="005C0B65"/>
    <w:rsid w:val="005C68D5"/>
    <w:rsid w:val="005E021A"/>
    <w:rsid w:val="005F27F0"/>
    <w:rsid w:val="005F5A3C"/>
    <w:rsid w:val="005F7EAD"/>
    <w:rsid w:val="00603E07"/>
    <w:rsid w:val="006062CB"/>
    <w:rsid w:val="006154CD"/>
    <w:rsid w:val="0061727C"/>
    <w:rsid w:val="00622EA3"/>
    <w:rsid w:val="00627461"/>
    <w:rsid w:val="00631D9A"/>
    <w:rsid w:val="006334E4"/>
    <w:rsid w:val="006339E2"/>
    <w:rsid w:val="006344F9"/>
    <w:rsid w:val="00635DBB"/>
    <w:rsid w:val="00635DE7"/>
    <w:rsid w:val="00636EAD"/>
    <w:rsid w:val="00643BFC"/>
    <w:rsid w:val="00644097"/>
    <w:rsid w:val="00644CA2"/>
    <w:rsid w:val="00647523"/>
    <w:rsid w:val="00647FD5"/>
    <w:rsid w:val="006563F2"/>
    <w:rsid w:val="00656E2A"/>
    <w:rsid w:val="00662FC8"/>
    <w:rsid w:val="00665465"/>
    <w:rsid w:val="00667A15"/>
    <w:rsid w:val="00672AC4"/>
    <w:rsid w:val="00693593"/>
    <w:rsid w:val="006A4F02"/>
    <w:rsid w:val="006A756A"/>
    <w:rsid w:val="006B214A"/>
    <w:rsid w:val="006C7483"/>
    <w:rsid w:val="006D4628"/>
    <w:rsid w:val="006D4890"/>
    <w:rsid w:val="00707DB7"/>
    <w:rsid w:val="00713411"/>
    <w:rsid w:val="00717612"/>
    <w:rsid w:val="00723243"/>
    <w:rsid w:val="0072400D"/>
    <w:rsid w:val="00725A8F"/>
    <w:rsid w:val="0073582F"/>
    <w:rsid w:val="007369FC"/>
    <w:rsid w:val="00745AB9"/>
    <w:rsid w:val="007468EE"/>
    <w:rsid w:val="00746A63"/>
    <w:rsid w:val="0075427E"/>
    <w:rsid w:val="00760EC4"/>
    <w:rsid w:val="00761D15"/>
    <w:rsid w:val="00763996"/>
    <w:rsid w:val="007702DB"/>
    <w:rsid w:val="0077041A"/>
    <w:rsid w:val="00783B9A"/>
    <w:rsid w:val="007903CB"/>
    <w:rsid w:val="0079567A"/>
    <w:rsid w:val="007A2A51"/>
    <w:rsid w:val="007A475C"/>
    <w:rsid w:val="007B12CD"/>
    <w:rsid w:val="007B316B"/>
    <w:rsid w:val="007B704B"/>
    <w:rsid w:val="007C3776"/>
    <w:rsid w:val="007C5E07"/>
    <w:rsid w:val="007D1E3B"/>
    <w:rsid w:val="007D66B9"/>
    <w:rsid w:val="007E101D"/>
    <w:rsid w:val="007E285F"/>
    <w:rsid w:val="007F03E2"/>
    <w:rsid w:val="007F5EC8"/>
    <w:rsid w:val="00801C30"/>
    <w:rsid w:val="00802C70"/>
    <w:rsid w:val="008032B3"/>
    <w:rsid w:val="00803475"/>
    <w:rsid w:val="008036EB"/>
    <w:rsid w:val="008063B6"/>
    <w:rsid w:val="008115E7"/>
    <w:rsid w:val="00853FD8"/>
    <w:rsid w:val="00861809"/>
    <w:rsid w:val="0086573C"/>
    <w:rsid w:val="008703C2"/>
    <w:rsid w:val="008824F8"/>
    <w:rsid w:val="0088314C"/>
    <w:rsid w:val="0088754D"/>
    <w:rsid w:val="00887ECB"/>
    <w:rsid w:val="008937CE"/>
    <w:rsid w:val="00895186"/>
    <w:rsid w:val="00895987"/>
    <w:rsid w:val="008A217E"/>
    <w:rsid w:val="008A337E"/>
    <w:rsid w:val="008A33E5"/>
    <w:rsid w:val="008B1172"/>
    <w:rsid w:val="008B1C76"/>
    <w:rsid w:val="008B2CE8"/>
    <w:rsid w:val="008C3F33"/>
    <w:rsid w:val="008D0D52"/>
    <w:rsid w:val="008D11A9"/>
    <w:rsid w:val="008E32A4"/>
    <w:rsid w:val="008F3E2B"/>
    <w:rsid w:val="008F5E71"/>
    <w:rsid w:val="008F6513"/>
    <w:rsid w:val="00902C9A"/>
    <w:rsid w:val="00910926"/>
    <w:rsid w:val="00912A46"/>
    <w:rsid w:val="00914AFE"/>
    <w:rsid w:val="009152F3"/>
    <w:rsid w:val="00916557"/>
    <w:rsid w:val="0091679A"/>
    <w:rsid w:val="00922724"/>
    <w:rsid w:val="00922728"/>
    <w:rsid w:val="00926A88"/>
    <w:rsid w:val="00926D9E"/>
    <w:rsid w:val="00933A37"/>
    <w:rsid w:val="0093524D"/>
    <w:rsid w:val="00961960"/>
    <w:rsid w:val="00971279"/>
    <w:rsid w:val="009744BF"/>
    <w:rsid w:val="00975279"/>
    <w:rsid w:val="0097660F"/>
    <w:rsid w:val="00976C56"/>
    <w:rsid w:val="00977AA1"/>
    <w:rsid w:val="009833AD"/>
    <w:rsid w:val="00983410"/>
    <w:rsid w:val="00984585"/>
    <w:rsid w:val="009847FE"/>
    <w:rsid w:val="00984842"/>
    <w:rsid w:val="0098687A"/>
    <w:rsid w:val="009877E6"/>
    <w:rsid w:val="00993A6E"/>
    <w:rsid w:val="009A171B"/>
    <w:rsid w:val="009A2A5D"/>
    <w:rsid w:val="009A2C8D"/>
    <w:rsid w:val="009A5772"/>
    <w:rsid w:val="009C4407"/>
    <w:rsid w:val="009E03F7"/>
    <w:rsid w:val="009F3D83"/>
    <w:rsid w:val="009F5148"/>
    <w:rsid w:val="009F5224"/>
    <w:rsid w:val="00A03650"/>
    <w:rsid w:val="00A051B2"/>
    <w:rsid w:val="00A0730D"/>
    <w:rsid w:val="00A07D41"/>
    <w:rsid w:val="00A1148B"/>
    <w:rsid w:val="00A115DC"/>
    <w:rsid w:val="00A1236F"/>
    <w:rsid w:val="00A1244D"/>
    <w:rsid w:val="00A1602F"/>
    <w:rsid w:val="00A23342"/>
    <w:rsid w:val="00A252FF"/>
    <w:rsid w:val="00A2550B"/>
    <w:rsid w:val="00A365ED"/>
    <w:rsid w:val="00A47964"/>
    <w:rsid w:val="00A5237F"/>
    <w:rsid w:val="00A554D7"/>
    <w:rsid w:val="00A55FDF"/>
    <w:rsid w:val="00A61261"/>
    <w:rsid w:val="00A61A1E"/>
    <w:rsid w:val="00A644E3"/>
    <w:rsid w:val="00A67325"/>
    <w:rsid w:val="00A70B3F"/>
    <w:rsid w:val="00A72AAB"/>
    <w:rsid w:val="00A822F8"/>
    <w:rsid w:val="00A862D7"/>
    <w:rsid w:val="00A942C9"/>
    <w:rsid w:val="00AA5115"/>
    <w:rsid w:val="00AB285F"/>
    <w:rsid w:val="00AB5728"/>
    <w:rsid w:val="00AB6414"/>
    <w:rsid w:val="00AC018D"/>
    <w:rsid w:val="00AC1667"/>
    <w:rsid w:val="00AD1183"/>
    <w:rsid w:val="00AD5376"/>
    <w:rsid w:val="00AE35BD"/>
    <w:rsid w:val="00AF14B7"/>
    <w:rsid w:val="00AF31FF"/>
    <w:rsid w:val="00AF4C85"/>
    <w:rsid w:val="00AF78F2"/>
    <w:rsid w:val="00B00C55"/>
    <w:rsid w:val="00B149CF"/>
    <w:rsid w:val="00B15DA9"/>
    <w:rsid w:val="00B20975"/>
    <w:rsid w:val="00B30A6F"/>
    <w:rsid w:val="00B31607"/>
    <w:rsid w:val="00B322F5"/>
    <w:rsid w:val="00B35D8A"/>
    <w:rsid w:val="00B40E38"/>
    <w:rsid w:val="00B417DD"/>
    <w:rsid w:val="00B4382E"/>
    <w:rsid w:val="00B45A5E"/>
    <w:rsid w:val="00B566BF"/>
    <w:rsid w:val="00B56DB0"/>
    <w:rsid w:val="00B57390"/>
    <w:rsid w:val="00B66970"/>
    <w:rsid w:val="00B67F09"/>
    <w:rsid w:val="00B71876"/>
    <w:rsid w:val="00B80DC9"/>
    <w:rsid w:val="00B86B97"/>
    <w:rsid w:val="00B87AF5"/>
    <w:rsid w:val="00B90C2B"/>
    <w:rsid w:val="00B93688"/>
    <w:rsid w:val="00B95A09"/>
    <w:rsid w:val="00B96591"/>
    <w:rsid w:val="00B9755B"/>
    <w:rsid w:val="00BA1279"/>
    <w:rsid w:val="00BA3179"/>
    <w:rsid w:val="00BB2CA7"/>
    <w:rsid w:val="00BB454F"/>
    <w:rsid w:val="00BB79C7"/>
    <w:rsid w:val="00BC0F66"/>
    <w:rsid w:val="00BD0A31"/>
    <w:rsid w:val="00BE03FC"/>
    <w:rsid w:val="00BE3936"/>
    <w:rsid w:val="00BE409A"/>
    <w:rsid w:val="00BF5300"/>
    <w:rsid w:val="00C072DF"/>
    <w:rsid w:val="00C15CF2"/>
    <w:rsid w:val="00C17EDB"/>
    <w:rsid w:val="00C27D85"/>
    <w:rsid w:val="00C30650"/>
    <w:rsid w:val="00C32C05"/>
    <w:rsid w:val="00C375AA"/>
    <w:rsid w:val="00C43087"/>
    <w:rsid w:val="00C46A7E"/>
    <w:rsid w:val="00C53891"/>
    <w:rsid w:val="00C61A9A"/>
    <w:rsid w:val="00C6311F"/>
    <w:rsid w:val="00C659AC"/>
    <w:rsid w:val="00C6675E"/>
    <w:rsid w:val="00C76ED4"/>
    <w:rsid w:val="00C77AD1"/>
    <w:rsid w:val="00C82FFD"/>
    <w:rsid w:val="00C85AEB"/>
    <w:rsid w:val="00C96BA4"/>
    <w:rsid w:val="00CA551B"/>
    <w:rsid w:val="00CB1417"/>
    <w:rsid w:val="00CB6B9D"/>
    <w:rsid w:val="00D31DA5"/>
    <w:rsid w:val="00D3354E"/>
    <w:rsid w:val="00D33F78"/>
    <w:rsid w:val="00D340A0"/>
    <w:rsid w:val="00D37E51"/>
    <w:rsid w:val="00D405AF"/>
    <w:rsid w:val="00D43F59"/>
    <w:rsid w:val="00D44774"/>
    <w:rsid w:val="00D45230"/>
    <w:rsid w:val="00D508C2"/>
    <w:rsid w:val="00D54232"/>
    <w:rsid w:val="00D567C3"/>
    <w:rsid w:val="00D5683D"/>
    <w:rsid w:val="00D60366"/>
    <w:rsid w:val="00D777D2"/>
    <w:rsid w:val="00D90041"/>
    <w:rsid w:val="00D94946"/>
    <w:rsid w:val="00DA3566"/>
    <w:rsid w:val="00DA41F2"/>
    <w:rsid w:val="00DA50FC"/>
    <w:rsid w:val="00DB245E"/>
    <w:rsid w:val="00DC0B36"/>
    <w:rsid w:val="00DC4276"/>
    <w:rsid w:val="00DD30A5"/>
    <w:rsid w:val="00DD61C6"/>
    <w:rsid w:val="00DF260F"/>
    <w:rsid w:val="00DF51F7"/>
    <w:rsid w:val="00E01F93"/>
    <w:rsid w:val="00E13525"/>
    <w:rsid w:val="00E23A4E"/>
    <w:rsid w:val="00E23E26"/>
    <w:rsid w:val="00E26C41"/>
    <w:rsid w:val="00E26D95"/>
    <w:rsid w:val="00E314FC"/>
    <w:rsid w:val="00E37818"/>
    <w:rsid w:val="00E50571"/>
    <w:rsid w:val="00E5275B"/>
    <w:rsid w:val="00E65613"/>
    <w:rsid w:val="00E666A9"/>
    <w:rsid w:val="00E71F77"/>
    <w:rsid w:val="00E7379D"/>
    <w:rsid w:val="00E81501"/>
    <w:rsid w:val="00E9462E"/>
    <w:rsid w:val="00E96EF2"/>
    <w:rsid w:val="00EA1DCD"/>
    <w:rsid w:val="00EA3467"/>
    <w:rsid w:val="00ED09A2"/>
    <w:rsid w:val="00ED4DED"/>
    <w:rsid w:val="00EF6F1D"/>
    <w:rsid w:val="00EF7862"/>
    <w:rsid w:val="00F02F2B"/>
    <w:rsid w:val="00F03D48"/>
    <w:rsid w:val="00F05C2F"/>
    <w:rsid w:val="00F21859"/>
    <w:rsid w:val="00F403A1"/>
    <w:rsid w:val="00F444B0"/>
    <w:rsid w:val="00F45EF3"/>
    <w:rsid w:val="00F5307F"/>
    <w:rsid w:val="00F64AA1"/>
    <w:rsid w:val="00F657DA"/>
    <w:rsid w:val="00F70222"/>
    <w:rsid w:val="00F72594"/>
    <w:rsid w:val="00F75770"/>
    <w:rsid w:val="00F82AAB"/>
    <w:rsid w:val="00F835D9"/>
    <w:rsid w:val="00F900A8"/>
    <w:rsid w:val="00F97BB9"/>
    <w:rsid w:val="00FA7D57"/>
    <w:rsid w:val="00FB2224"/>
    <w:rsid w:val="00FC3F2B"/>
    <w:rsid w:val="00FD2613"/>
    <w:rsid w:val="00FD5527"/>
    <w:rsid w:val="00FE1941"/>
    <w:rsid w:val="00FE286B"/>
    <w:rsid w:val="00FE5519"/>
    <w:rsid w:val="00FE5756"/>
    <w:rsid w:val="00FE7B5D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9D47A"/>
  <w15:chartTrackingRefBased/>
  <w15:docId w15:val="{E96C2640-FCFF-42AF-9B77-73CDF48C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376"/>
    <w:pPr>
      <w:spacing w:after="0" w:line="276" w:lineRule="auto"/>
    </w:pPr>
    <w:rPr>
      <w:rFonts w:eastAsiaTheme="minorEastAsia"/>
      <w:sz w:val="24"/>
      <w:szCs w:val="24"/>
      <w:lang w:val="en-GB"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57B74"/>
    <w:pPr>
      <w:shd w:val="clear" w:color="auto" w:fill="D03634" w:themeFill="text2"/>
      <w:outlineLvl w:val="0"/>
    </w:pPr>
    <w:rPr>
      <w:rFonts w:ascii="Corbel" w:hAnsi="Corbel"/>
      <w:b/>
      <w:bCs/>
      <w:color w:val="FFFFFF" w:themeColor="background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4628"/>
    <w:pPr>
      <w:outlineLvl w:val="1"/>
    </w:pPr>
    <w:rPr>
      <w:rFonts w:ascii="Corbel" w:hAnsi="Corbel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37CE"/>
    <w:pPr>
      <w:outlineLvl w:val="2"/>
    </w:pPr>
    <w:rPr>
      <w:rFonts w:ascii="Corbel" w:hAnsi="Corbel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442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B442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1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1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1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1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B74"/>
    <w:rPr>
      <w:rFonts w:ascii="Corbel" w:eastAsiaTheme="minorEastAsia" w:hAnsi="Corbel"/>
      <w:b/>
      <w:bCs/>
      <w:color w:val="FFFFFF" w:themeColor="background1"/>
      <w:sz w:val="28"/>
      <w:szCs w:val="28"/>
      <w:shd w:val="clear" w:color="auto" w:fill="D03634" w:themeFill="text2"/>
      <w:lang w:val="da-DK"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4628"/>
    <w:rPr>
      <w:rFonts w:ascii="Corbel" w:hAnsi="Corbel"/>
      <w:sz w:val="32"/>
      <w:szCs w:val="32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937CE"/>
    <w:rPr>
      <w:rFonts w:ascii="Corbel" w:hAnsi="Corbel"/>
      <w:sz w:val="28"/>
      <w:szCs w:val="28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1D15"/>
    <w:rPr>
      <w:rFonts w:eastAsiaTheme="majorEastAsia" w:cstheme="majorBidi"/>
      <w:i/>
      <w:iCs/>
      <w:color w:val="0B442F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1D15"/>
    <w:rPr>
      <w:rFonts w:eastAsiaTheme="majorEastAsia" w:cstheme="majorBidi"/>
      <w:color w:val="0B442F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D61C6"/>
    <w:rPr>
      <w:rFonts w:ascii="Corbel" w:hAnsi="Corbel"/>
      <w:b/>
      <w:bCs/>
      <w:color w:val="D03634" w:themeColor="text2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DD61C6"/>
    <w:rPr>
      <w:rFonts w:ascii="Corbel" w:eastAsiaTheme="minorEastAsia" w:hAnsi="Corbel"/>
      <w:b/>
      <w:bCs/>
      <w:color w:val="D03634" w:themeColor="text2"/>
      <w:sz w:val="48"/>
      <w:szCs w:val="48"/>
      <w:lang w:val="da-DK" w:eastAsia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C4407"/>
    <w:rPr>
      <w:rFonts w:ascii="Corbel" w:hAnsi="Corbel"/>
      <w:color w:val="595959" w:themeColor="text1" w:themeTint="A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C4407"/>
    <w:rPr>
      <w:rFonts w:ascii="Corbel" w:hAnsi="Corbel"/>
      <w:color w:val="595959" w:themeColor="text1" w:themeTint="A6"/>
      <w:sz w:val="28"/>
      <w:szCs w:val="28"/>
      <w:lang w:val="da-DK"/>
    </w:rPr>
  </w:style>
  <w:style w:type="paragraph" w:styleId="Citat">
    <w:name w:val="Quote"/>
    <w:basedOn w:val="Normal"/>
    <w:next w:val="Normal"/>
    <w:link w:val="CitatTegn"/>
    <w:uiPriority w:val="29"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1D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1D1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761D15"/>
    <w:rPr>
      <w:i/>
      <w:iCs/>
      <w:color w:val="0B442F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61D15"/>
    <w:pPr>
      <w:pBdr>
        <w:top w:val="single" w:sz="4" w:space="10" w:color="0B442F" w:themeColor="accent1" w:themeShade="BF"/>
        <w:bottom w:val="single" w:sz="4" w:space="10" w:color="0B442F" w:themeColor="accent1" w:themeShade="BF"/>
      </w:pBdr>
      <w:spacing w:before="360" w:after="360"/>
      <w:ind w:left="864" w:right="864"/>
      <w:jc w:val="center"/>
    </w:pPr>
    <w:rPr>
      <w:i/>
      <w:iCs/>
      <w:color w:val="0B442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D15"/>
    <w:rPr>
      <w:i/>
      <w:iCs/>
      <w:color w:val="0B442F" w:themeColor="accent1" w:themeShade="BF"/>
    </w:rPr>
  </w:style>
  <w:style w:type="character" w:styleId="Kraftighenvisning">
    <w:name w:val="Intense Reference"/>
    <w:basedOn w:val="Standardskrifttypeiafsnit"/>
    <w:uiPriority w:val="32"/>
    <w:rsid w:val="00761D15"/>
    <w:rPr>
      <w:b/>
      <w:bCs/>
      <w:smallCaps/>
      <w:color w:val="0B442F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61960"/>
  </w:style>
  <w:style w:type="paragraph" w:styleId="Sidefod">
    <w:name w:val="footer"/>
    <w:basedOn w:val="Normal"/>
    <w:link w:val="Sidefo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61960"/>
  </w:style>
  <w:style w:type="character" w:styleId="Hyperlink">
    <w:name w:val="Hyperlink"/>
    <w:basedOn w:val="Standardskrifttypeiafsnit"/>
    <w:uiPriority w:val="99"/>
    <w:unhideWhenUsed/>
    <w:rsid w:val="003F2746"/>
    <w:rPr>
      <w:color w:val="5BC5F2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F2746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C3F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C3F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3F3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C3F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C3F33"/>
    <w:rPr>
      <w:b/>
      <w:bCs/>
      <w:sz w:val="20"/>
      <w:szCs w:val="20"/>
      <w:lang w:val="da-DK"/>
    </w:rPr>
  </w:style>
  <w:style w:type="table" w:styleId="Tabel-Gitter">
    <w:name w:val="Table Grid"/>
    <w:basedOn w:val="Tabel-Normal"/>
    <w:uiPriority w:val="39"/>
    <w:rsid w:val="00BA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008C5"/>
    <w:rPr>
      <w:color w:val="666666"/>
    </w:rPr>
  </w:style>
  <w:style w:type="paragraph" w:styleId="Ingenafstand">
    <w:name w:val="No Spacing"/>
    <w:basedOn w:val="Normal"/>
    <w:uiPriority w:val="1"/>
    <w:qFormat/>
    <w:rsid w:val="00B30A6F"/>
    <w:pPr>
      <w:spacing w:line="240" w:lineRule="auto"/>
      <w:ind w:firstLine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pj\OneDrive%20-%20Professionsh&#248;jskolen%20Absalon\Dokumenter\Brugerdefinerede%20Office-skabeloner\Skabelon%20Absalon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6CBE6AD564479B162B4BCE96520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101C4-4581-4E22-85D7-C4071EC2397F}"/>
      </w:docPartPr>
      <w:docPartBody>
        <w:p w:rsidR="00F442B2" w:rsidRDefault="00A61A3C" w:rsidP="00A61A3C">
          <w:pPr>
            <w:pStyle w:val="C686CBE6AD564479B162B4BCE965206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9DA46B6C3BA464C823FCE47A9CDF0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8CB3E2-BDAB-48AB-A592-A0DA07E40185}"/>
      </w:docPartPr>
      <w:docPartBody>
        <w:p w:rsidR="00F442B2" w:rsidRDefault="00A61A3C" w:rsidP="00A61A3C">
          <w:pPr>
            <w:pStyle w:val="A9DA46B6C3BA464C823FCE47A9CDF0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F765F3369114F4EB4E633C91EDBD5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848DD0-DF5D-4813-9A26-9CCF823117BA}"/>
      </w:docPartPr>
      <w:docPartBody>
        <w:p w:rsidR="00F442B2" w:rsidRDefault="00A61A3C" w:rsidP="00A61A3C">
          <w:pPr>
            <w:pStyle w:val="0F765F3369114F4EB4E633C91EDBD5D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7B636B4E3B0468BACBA1B5769661A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1CE7F8-EE6A-476A-9126-E5EE0C03E334}"/>
      </w:docPartPr>
      <w:docPartBody>
        <w:p w:rsidR="00F442B2" w:rsidRDefault="00A61A3C" w:rsidP="00A61A3C">
          <w:pPr>
            <w:pStyle w:val="47B636B4E3B0468BACBA1B5769661A4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58A464D1B084683A9D6D61D9708B1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B5B221-8FA8-4A32-ABAA-C9DC3F31EE24}"/>
      </w:docPartPr>
      <w:docPartBody>
        <w:p w:rsidR="00F442B2" w:rsidRDefault="00A61A3C" w:rsidP="00A61A3C">
          <w:pPr>
            <w:pStyle w:val="058A464D1B084683A9D6D61D9708B11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23C94C30F881472DB806698E45F33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D8D7AA-3369-4D7A-BC77-970CDC228E44}"/>
      </w:docPartPr>
      <w:docPartBody>
        <w:p w:rsidR="00F442B2" w:rsidRDefault="00A61A3C" w:rsidP="00A61A3C">
          <w:pPr>
            <w:pStyle w:val="23C94C30F881472DB806698E45F332E0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CD1B8307BE646B1B378E33B400A14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6F98B5-23A3-41D2-A9D5-E27B955022FA}"/>
      </w:docPartPr>
      <w:docPartBody>
        <w:p w:rsidR="00F442B2" w:rsidRDefault="00A61A3C" w:rsidP="00A61A3C">
          <w:pPr>
            <w:pStyle w:val="5CD1B8307BE646B1B378E33B400A1483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1F44358F21547D5AA6BF722277B5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E3A6B-123E-4081-A2F0-511E7CEF8737}"/>
      </w:docPartPr>
      <w:docPartBody>
        <w:p w:rsidR="00F442B2" w:rsidRDefault="00A61A3C" w:rsidP="00A61A3C">
          <w:pPr>
            <w:pStyle w:val="D1F44358F21547D5AA6BF722277B50C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34CC63E0DC047518E8AC3756BEDEF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FB45D0-7A87-4B5B-A68D-9798451146EF}"/>
      </w:docPartPr>
      <w:docPartBody>
        <w:p w:rsidR="00F442B2" w:rsidRDefault="00A61A3C" w:rsidP="00A61A3C">
          <w:pPr>
            <w:pStyle w:val="034CC63E0DC047518E8AC3756BEDEF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17973DD7248477EBF0EC8E1605B0D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1114E6-372B-40C3-A51A-9E743C99A2F6}"/>
      </w:docPartPr>
      <w:docPartBody>
        <w:p w:rsidR="00F442B2" w:rsidRDefault="00A61A3C" w:rsidP="00A61A3C">
          <w:pPr>
            <w:pStyle w:val="017973DD7248477EBF0EC8E1605B0DE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6D6184A2ED7404FBB7DDA9F1C2F32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F2A35A-079E-4D0D-85ED-DF1FFDADB693}"/>
      </w:docPartPr>
      <w:docPartBody>
        <w:p w:rsidR="00F442B2" w:rsidRDefault="00A61A3C" w:rsidP="00A61A3C">
          <w:pPr>
            <w:pStyle w:val="56D6184A2ED7404FBB7DDA9F1C2F32C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952B9EA9301436CAD718108B09C32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96533-2CCC-4D81-91FA-D62FB1BF50DA}"/>
      </w:docPartPr>
      <w:docPartBody>
        <w:p w:rsidR="00F442B2" w:rsidRDefault="00A61A3C" w:rsidP="00A61A3C">
          <w:pPr>
            <w:pStyle w:val="4952B9EA9301436CAD718108B09C32E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BA6EB7C270D47D397C2066D24142B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00C512-9EEE-4929-9C97-155E3CBD3691}"/>
      </w:docPartPr>
      <w:docPartBody>
        <w:p w:rsidR="00F442B2" w:rsidRDefault="00A61A3C" w:rsidP="00A61A3C">
          <w:pPr>
            <w:pStyle w:val="ABA6EB7C270D47D397C2066D24142B1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249E80E54F74B43856A051020E607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23BAAA-551F-44E5-9CA8-A53C04A44A86}"/>
      </w:docPartPr>
      <w:docPartBody>
        <w:p w:rsidR="00F442B2" w:rsidRDefault="00A61A3C" w:rsidP="00A61A3C">
          <w:pPr>
            <w:pStyle w:val="F249E80E54F74B43856A051020E60728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7EAB400ADFB248DD8819A5BF035911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2360AF-4487-4066-9B21-B5B150C08697}"/>
      </w:docPartPr>
      <w:docPartBody>
        <w:p w:rsidR="00F442B2" w:rsidRDefault="00A61A3C" w:rsidP="00A61A3C">
          <w:pPr>
            <w:pStyle w:val="7EAB400ADFB248DD8819A5BF03591157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49DCB096D184B36A73D1B85D67C03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B1B9B4-EEB8-46B2-AEA0-35AD642E81C9}"/>
      </w:docPartPr>
      <w:docPartBody>
        <w:p w:rsidR="00F442B2" w:rsidRDefault="00A61A3C" w:rsidP="00A61A3C">
          <w:pPr>
            <w:pStyle w:val="D49DCB096D184B36A73D1B85D67C03F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1941819D5C4434893248B0A9F97F8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0A53A4-D359-457E-973F-4AA0894DAF49}"/>
      </w:docPartPr>
      <w:docPartBody>
        <w:p w:rsidR="00F442B2" w:rsidRDefault="00A61A3C" w:rsidP="00A61A3C">
          <w:pPr>
            <w:pStyle w:val="A1941819D5C4434893248B0A9F97F8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5A78924DC2D4B6AB39CD6E9F1F363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B58FA5-7E1B-4902-99F9-C0D94B580F26}"/>
      </w:docPartPr>
      <w:docPartBody>
        <w:p w:rsidR="00F442B2" w:rsidRDefault="00A61A3C" w:rsidP="00A61A3C">
          <w:pPr>
            <w:pStyle w:val="A5A78924DC2D4B6AB39CD6E9F1F3638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0510A7ADD024D2595FED6A3C2192E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A777AD-50AD-4F34-9C15-56AE206BF765}"/>
      </w:docPartPr>
      <w:docPartBody>
        <w:p w:rsidR="00F442B2" w:rsidRDefault="00A61A3C" w:rsidP="00A61A3C">
          <w:pPr>
            <w:pStyle w:val="60510A7ADD024D2595FED6A3C2192EC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1C9AB669122B4D0484FF984BAC4084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054909-7FE3-4A09-B81D-F4C9BF98F5D4}"/>
      </w:docPartPr>
      <w:docPartBody>
        <w:p w:rsidR="00F442B2" w:rsidRDefault="00A61A3C" w:rsidP="00A61A3C">
          <w:pPr>
            <w:pStyle w:val="1C9AB669122B4D0484FF984BAC40847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4297D31A67E4B61B0E00CBF6D994B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6A7B74-679D-4829-9029-1F685A93A772}"/>
      </w:docPartPr>
      <w:docPartBody>
        <w:p w:rsidR="00F442B2" w:rsidRDefault="00A61A3C" w:rsidP="00A61A3C">
          <w:pPr>
            <w:pStyle w:val="F4297D31A67E4B61B0E00CBF6D994B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0C699240C574099BE78B961B17FF0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A80C0-AFF0-4335-BEC1-E903F0372EE1}"/>
      </w:docPartPr>
      <w:docPartBody>
        <w:p w:rsidR="00F442B2" w:rsidRDefault="00A61A3C" w:rsidP="00A61A3C">
          <w:pPr>
            <w:pStyle w:val="D0C699240C574099BE78B961B17FF011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355AFE82797846EC874DFC8A9F082A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7AD1E7-92D8-40B2-B97B-E9FD685725A1}"/>
      </w:docPartPr>
      <w:docPartBody>
        <w:p w:rsidR="00F442B2" w:rsidRDefault="00A61A3C" w:rsidP="00A61A3C">
          <w:pPr>
            <w:pStyle w:val="355AFE82797846EC874DFC8A9F082AA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816C0B55BA44E1BF9C295DCB7777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71DE51-96AE-4FDF-B1E5-F010C1BF024D}"/>
      </w:docPartPr>
      <w:docPartBody>
        <w:p w:rsidR="00F442B2" w:rsidRDefault="00A61A3C" w:rsidP="00A61A3C">
          <w:pPr>
            <w:pStyle w:val="B2816C0B55BA44E1BF9C295DCB7777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F2E19058AAF4E0EA65EAFBB958692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83B726-2B1B-4949-8FE1-CC3DDB430CC7}"/>
      </w:docPartPr>
      <w:docPartBody>
        <w:p w:rsidR="00F442B2" w:rsidRDefault="00A61A3C" w:rsidP="00A61A3C">
          <w:pPr>
            <w:pStyle w:val="AF2E19058AAF4E0EA65EAFBB9586922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6F8D9BACB045CC8084EEA6358E98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7E890-7022-46A5-8473-B1A744E418D2}"/>
      </w:docPartPr>
      <w:docPartBody>
        <w:p w:rsidR="00F442B2" w:rsidRDefault="00A61A3C" w:rsidP="00A61A3C">
          <w:pPr>
            <w:pStyle w:val="B26F8D9BACB045CC8084EEA6358E98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97939F647C0D4A45B9143780020A34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C8068D-FDCE-40CB-9866-5CAF6FA22AC9}"/>
      </w:docPartPr>
      <w:docPartBody>
        <w:p w:rsidR="00F442B2" w:rsidRDefault="00A61A3C" w:rsidP="00A61A3C">
          <w:pPr>
            <w:pStyle w:val="97939F647C0D4A45B9143780020A349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B7BCF7C9DC94D9AAC7F45F1308060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3E469E-9387-40ED-85B1-F05BDE382AB3}"/>
      </w:docPartPr>
      <w:docPartBody>
        <w:p w:rsidR="00F442B2" w:rsidRDefault="00A61A3C" w:rsidP="00A61A3C">
          <w:pPr>
            <w:pStyle w:val="6B7BCF7C9DC94D9AAC7F45F1308060CB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F8E895CD3534AC3B99ECDB97A3598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7792F1-DE22-4EE7-B698-4ECBD9C073E9}"/>
      </w:docPartPr>
      <w:docPartBody>
        <w:p w:rsidR="00F442B2" w:rsidRDefault="00A61A3C" w:rsidP="00A61A3C">
          <w:pPr>
            <w:pStyle w:val="BF8E895CD3534AC3B99ECDB97A35984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AA4666728DE45B49A266B0CE8707F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EA1B27-606A-4BC9-A50E-B68913A1C0CA}"/>
      </w:docPartPr>
      <w:docPartBody>
        <w:p w:rsidR="00F442B2" w:rsidRDefault="00A61A3C" w:rsidP="00A61A3C">
          <w:pPr>
            <w:pStyle w:val="4AA4666728DE45B49A266B0CE8707FDF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4F5CF6BE7DE4409AE296C1338D14F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FEBFDB-F52E-4E03-864E-B8A739EF5A4C}"/>
      </w:docPartPr>
      <w:docPartBody>
        <w:p w:rsidR="00F442B2" w:rsidRDefault="00A61A3C" w:rsidP="00A61A3C">
          <w:pPr>
            <w:pStyle w:val="54F5CF6BE7DE4409AE296C1338D14F8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2407DD-A16C-446F-9B98-76569FECBF8A}"/>
      </w:docPartPr>
      <w:docPartBody>
        <w:p w:rsidR="00FA532D" w:rsidRDefault="004B1306">
          <w:r w:rsidRPr="006A6935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619E9EE7F664971ACA033AE2A3855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D5C1DA-0844-4567-8E0C-9FC7D3E6C369}"/>
      </w:docPartPr>
      <w:docPartBody>
        <w:p w:rsidR="00FA532D" w:rsidRDefault="00352B70" w:rsidP="00352B70">
          <w:pPr>
            <w:pStyle w:val="D619E9EE7F664971ACA033AE2A3855F78"/>
          </w:pPr>
          <w:r w:rsidRPr="00FE1941">
            <w:rPr>
              <w:color w:val="747474"/>
            </w:rPr>
            <w:t>[</w:t>
          </w:r>
          <w:r>
            <w:rPr>
              <w:color w:val="747474"/>
            </w:rPr>
            <w:t>Write your research question here</w:t>
          </w:r>
          <w:r w:rsidRPr="00FE1941">
            <w:rPr>
              <w:color w:val="747474"/>
            </w:rPr>
            <w:t>]</w:t>
          </w:r>
        </w:p>
      </w:docPartBody>
    </w:docPart>
    <w:docPart>
      <w:docPartPr>
        <w:name w:val="E35A3262B35946A1A6C29CBE59589D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8901AE-5ABC-4077-8917-8D783A21B449}"/>
      </w:docPartPr>
      <w:docPartBody>
        <w:p w:rsidR="00FA532D" w:rsidRDefault="004B1306" w:rsidP="004B1306">
          <w:pPr>
            <w:pStyle w:val="E35A3262B35946A1A6C29CBE59589D12"/>
          </w:pPr>
          <w:r>
            <w:rPr>
              <w:rStyle w:val="Pladsholdertekst"/>
              <w:color w:val="808080" w:themeColor="background1" w:themeShade="80"/>
              <w:u w:val="single"/>
              <w:lang w:val="en-US" w:eastAsia="en-US"/>
            </w:rPr>
            <w:t>[s</w:t>
          </w:r>
          <w:r w:rsidRPr="00B67F09">
            <w:rPr>
              <w:rStyle w:val="Pladsholdertekst"/>
              <w:color w:val="808080" w:themeColor="background1" w:themeShade="80"/>
              <w:u w:val="single"/>
            </w:rPr>
            <w:t>kal</w:t>
          </w:r>
          <w:r w:rsidRPr="00B67F09">
            <w:rPr>
              <w:rStyle w:val="Pladsholdertekst"/>
              <w:color w:val="808080" w:themeColor="background1" w:themeShade="80"/>
            </w:rPr>
            <w:t xml:space="preserve"> udfyldes</w:t>
          </w:r>
          <w:r>
            <w:rPr>
              <w:rStyle w:val="Pladsholdertekst"/>
              <w:color w:val="808080" w:themeColor="background1" w:themeShade="80"/>
            </w:rPr>
            <w:t>]</w:t>
          </w:r>
        </w:p>
      </w:docPartBody>
    </w:docPart>
    <w:docPart>
      <w:docPartPr>
        <w:name w:val="0C906A8552944D4895C221A406D48F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A52DBF-A124-40BE-9D04-281691AA1BF3}"/>
      </w:docPartPr>
      <w:docPartBody>
        <w:p w:rsidR="00FA532D" w:rsidRDefault="004B1306" w:rsidP="004B1306">
          <w:pPr>
            <w:pStyle w:val="0C906A8552944D4895C221A406D48F77"/>
          </w:pPr>
          <w:r>
            <w:t>Emneord 3</w:t>
          </w:r>
        </w:p>
      </w:docPartBody>
    </w:docPart>
    <w:docPart>
      <w:docPartPr>
        <w:name w:val="3368B3F3B41045E9AF6784BBCA6ADB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5847C3-1FFE-48AB-813F-6C3BC64F25B7}"/>
      </w:docPartPr>
      <w:docPartBody>
        <w:p w:rsidR="00FA532D" w:rsidRDefault="004B1306" w:rsidP="004B1306">
          <w:pPr>
            <w:pStyle w:val="3368B3F3B41045E9AF6784BBCA6ADB4A"/>
          </w:pPr>
          <w:r>
            <w:t>Emneord 3</w:t>
          </w:r>
        </w:p>
      </w:docPartBody>
    </w:docPart>
    <w:docPart>
      <w:docPartPr>
        <w:name w:val="22898B81DF1B44A4B407EDB6D036A6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7D92D-0C0B-4BF8-BC48-1E444A24871E}"/>
      </w:docPartPr>
      <w:docPartBody>
        <w:p w:rsidR="00FA532D" w:rsidRDefault="004B1306" w:rsidP="004B1306">
          <w:pPr>
            <w:pStyle w:val="22898B81DF1B44A4B407EDB6D036A679"/>
          </w:pPr>
          <w:r>
            <w:t>Emneord 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3C"/>
    <w:rsid w:val="001C0C41"/>
    <w:rsid w:val="002443A6"/>
    <w:rsid w:val="002A7244"/>
    <w:rsid w:val="00310F7D"/>
    <w:rsid w:val="00352B70"/>
    <w:rsid w:val="00391EAA"/>
    <w:rsid w:val="004B1306"/>
    <w:rsid w:val="005D0B31"/>
    <w:rsid w:val="00607D48"/>
    <w:rsid w:val="00744D19"/>
    <w:rsid w:val="00783B9A"/>
    <w:rsid w:val="00902C9A"/>
    <w:rsid w:val="00933A37"/>
    <w:rsid w:val="00A61A3C"/>
    <w:rsid w:val="00DF58F1"/>
    <w:rsid w:val="00EF2D2D"/>
    <w:rsid w:val="00F442B2"/>
    <w:rsid w:val="00FA532D"/>
    <w:rsid w:val="00FD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B1306"/>
    <w:rPr>
      <w:color w:val="666666"/>
    </w:rPr>
  </w:style>
  <w:style w:type="paragraph" w:customStyle="1" w:styleId="9C033B9A71D94D8C849482A8288E5C34">
    <w:name w:val="9C033B9A71D94D8C849482A8288E5C34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">
    <w:name w:val="B19BF33B1FF147928124B947E6B7C10F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">
    <w:name w:val="E14EB415B4054F2DAAC0DC505B87E1D7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">
    <w:name w:val="DDE58CFB281B4B0EA68400F354C858B6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C686CBE6AD564479B162B4BCE965206A">
    <w:name w:val="C686CBE6AD564479B162B4BCE965206A"/>
    <w:rsid w:val="00A61A3C"/>
  </w:style>
  <w:style w:type="paragraph" w:customStyle="1" w:styleId="A9DA46B6C3BA464C823FCE47A9CDF0B6">
    <w:name w:val="A9DA46B6C3BA464C823FCE47A9CDF0B6"/>
    <w:rsid w:val="00A61A3C"/>
  </w:style>
  <w:style w:type="paragraph" w:customStyle="1" w:styleId="0F765F3369114F4EB4E633C91EDBD5D5">
    <w:name w:val="0F765F3369114F4EB4E633C91EDBD5D5"/>
    <w:rsid w:val="00A61A3C"/>
  </w:style>
  <w:style w:type="paragraph" w:customStyle="1" w:styleId="47B636B4E3B0468BACBA1B5769661A4D">
    <w:name w:val="47B636B4E3B0468BACBA1B5769661A4D"/>
    <w:rsid w:val="00A61A3C"/>
  </w:style>
  <w:style w:type="paragraph" w:customStyle="1" w:styleId="058A464D1B084683A9D6D61D9708B112">
    <w:name w:val="058A464D1B084683A9D6D61D9708B112"/>
    <w:rsid w:val="00A61A3C"/>
  </w:style>
  <w:style w:type="paragraph" w:customStyle="1" w:styleId="23C94C30F881472DB806698E45F332E0">
    <w:name w:val="23C94C30F881472DB806698E45F332E0"/>
    <w:rsid w:val="00A61A3C"/>
  </w:style>
  <w:style w:type="paragraph" w:customStyle="1" w:styleId="5CD1B8307BE646B1B378E33B400A1483">
    <w:name w:val="5CD1B8307BE646B1B378E33B400A1483"/>
    <w:rsid w:val="00A61A3C"/>
  </w:style>
  <w:style w:type="paragraph" w:customStyle="1" w:styleId="D1F44358F21547D5AA6BF722277B50CE">
    <w:name w:val="D1F44358F21547D5AA6BF722277B50CE"/>
    <w:rsid w:val="00A61A3C"/>
  </w:style>
  <w:style w:type="paragraph" w:customStyle="1" w:styleId="034CC63E0DC047518E8AC3756BEDEF66">
    <w:name w:val="034CC63E0DC047518E8AC3756BEDEF66"/>
    <w:rsid w:val="00A61A3C"/>
  </w:style>
  <w:style w:type="paragraph" w:customStyle="1" w:styleId="017973DD7248477EBF0EC8E1605B0DE5">
    <w:name w:val="017973DD7248477EBF0EC8E1605B0DE5"/>
    <w:rsid w:val="00A61A3C"/>
  </w:style>
  <w:style w:type="paragraph" w:customStyle="1" w:styleId="56D6184A2ED7404FBB7DDA9F1C2F32CA">
    <w:name w:val="56D6184A2ED7404FBB7DDA9F1C2F32CA"/>
    <w:rsid w:val="00A61A3C"/>
  </w:style>
  <w:style w:type="paragraph" w:customStyle="1" w:styleId="4952B9EA9301436CAD718108B09C32EE">
    <w:name w:val="4952B9EA9301436CAD718108B09C32EE"/>
    <w:rsid w:val="00A61A3C"/>
  </w:style>
  <w:style w:type="paragraph" w:customStyle="1" w:styleId="ABA6EB7C270D47D397C2066D24142B16">
    <w:name w:val="ABA6EB7C270D47D397C2066D24142B16"/>
    <w:rsid w:val="00A61A3C"/>
  </w:style>
  <w:style w:type="paragraph" w:customStyle="1" w:styleId="F249E80E54F74B43856A051020E60728">
    <w:name w:val="F249E80E54F74B43856A051020E60728"/>
    <w:rsid w:val="00A61A3C"/>
  </w:style>
  <w:style w:type="paragraph" w:customStyle="1" w:styleId="7EAB400ADFB248DD8819A5BF03591157">
    <w:name w:val="7EAB400ADFB248DD8819A5BF03591157"/>
    <w:rsid w:val="00A61A3C"/>
  </w:style>
  <w:style w:type="paragraph" w:customStyle="1" w:styleId="D49DCB096D184B36A73D1B85D67C03F5">
    <w:name w:val="D49DCB096D184B36A73D1B85D67C03F5"/>
    <w:rsid w:val="00A61A3C"/>
  </w:style>
  <w:style w:type="paragraph" w:customStyle="1" w:styleId="A1941819D5C4434893248B0A9F97F899">
    <w:name w:val="A1941819D5C4434893248B0A9F97F899"/>
    <w:rsid w:val="00A61A3C"/>
  </w:style>
  <w:style w:type="paragraph" w:customStyle="1" w:styleId="A5A78924DC2D4B6AB39CD6E9F1F3638E">
    <w:name w:val="A5A78924DC2D4B6AB39CD6E9F1F3638E"/>
    <w:rsid w:val="00A61A3C"/>
  </w:style>
  <w:style w:type="paragraph" w:customStyle="1" w:styleId="60510A7ADD024D2595FED6A3C2192ECD">
    <w:name w:val="60510A7ADD024D2595FED6A3C2192ECD"/>
    <w:rsid w:val="00A61A3C"/>
  </w:style>
  <w:style w:type="paragraph" w:customStyle="1" w:styleId="1C9AB669122B4D0484FF984BAC408475">
    <w:name w:val="1C9AB669122B4D0484FF984BAC408475"/>
    <w:rsid w:val="00A61A3C"/>
  </w:style>
  <w:style w:type="paragraph" w:customStyle="1" w:styleId="F4297D31A67E4B61B0E00CBF6D994B66">
    <w:name w:val="F4297D31A67E4B61B0E00CBF6D994B66"/>
    <w:rsid w:val="00A61A3C"/>
  </w:style>
  <w:style w:type="paragraph" w:customStyle="1" w:styleId="D0C699240C574099BE78B961B17FF011">
    <w:name w:val="D0C699240C574099BE78B961B17FF011"/>
    <w:rsid w:val="00A61A3C"/>
  </w:style>
  <w:style w:type="paragraph" w:customStyle="1" w:styleId="355AFE82797846EC874DFC8A9F082AAD">
    <w:name w:val="355AFE82797846EC874DFC8A9F082AAD"/>
    <w:rsid w:val="00A61A3C"/>
  </w:style>
  <w:style w:type="paragraph" w:customStyle="1" w:styleId="B2816C0B55BA44E1BF9C295DCB777799">
    <w:name w:val="B2816C0B55BA44E1BF9C295DCB777799"/>
    <w:rsid w:val="00A61A3C"/>
  </w:style>
  <w:style w:type="paragraph" w:customStyle="1" w:styleId="AF2E19058AAF4E0EA65EAFBB95869225">
    <w:name w:val="AF2E19058AAF4E0EA65EAFBB95869225"/>
    <w:rsid w:val="00A61A3C"/>
  </w:style>
  <w:style w:type="paragraph" w:customStyle="1" w:styleId="B26F8D9BACB045CC8084EEA6358E98B6">
    <w:name w:val="B26F8D9BACB045CC8084EEA6358E98B6"/>
    <w:rsid w:val="00A61A3C"/>
  </w:style>
  <w:style w:type="paragraph" w:customStyle="1" w:styleId="97939F647C0D4A45B9143780020A3492">
    <w:name w:val="97939F647C0D4A45B9143780020A3492"/>
    <w:rsid w:val="00A61A3C"/>
  </w:style>
  <w:style w:type="paragraph" w:customStyle="1" w:styleId="6B7BCF7C9DC94D9AAC7F45F1308060CB">
    <w:name w:val="6B7BCF7C9DC94D9AAC7F45F1308060CB"/>
    <w:rsid w:val="00A61A3C"/>
  </w:style>
  <w:style w:type="paragraph" w:customStyle="1" w:styleId="BF8E895CD3534AC3B99ECDB97A359849">
    <w:name w:val="BF8E895CD3534AC3B99ECDB97A359849"/>
    <w:rsid w:val="00A61A3C"/>
  </w:style>
  <w:style w:type="paragraph" w:customStyle="1" w:styleId="4AA4666728DE45B49A266B0CE8707FDF">
    <w:name w:val="4AA4666728DE45B49A266B0CE8707FDF"/>
    <w:rsid w:val="00A61A3C"/>
  </w:style>
  <w:style w:type="paragraph" w:customStyle="1" w:styleId="54F5CF6BE7DE4409AE296C1338D14F82">
    <w:name w:val="54F5CF6BE7DE4409AE296C1338D14F82"/>
    <w:rsid w:val="00A61A3C"/>
  </w:style>
  <w:style w:type="paragraph" w:customStyle="1" w:styleId="84BFBE0A99664D419B38763621F6285D4">
    <w:name w:val="84BFBE0A99664D419B38763621F6285D4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0">
    <w:name w:val="9C033B9A71D94D8C849482A8288E5C34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0">
    <w:name w:val="B19BF33B1FF147928124B947E6B7C10F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0">
    <w:name w:val="E14EB415B4054F2DAAC0DC505B87E1D7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9">
    <w:name w:val="DDE58CFB281B4B0EA68400F354C858B6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FD57C1BF5BAA496CA8F2324EB265DEC99">
    <w:name w:val="FD57C1BF5BAA496CA8F2324EB265DEC9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9A21110748C49259F79B8ABFD03CE847">
    <w:name w:val="E9A21110748C49259F79B8ABFD03CE847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71D9B1F0265A4471BD2D0F2D52B17C2C8">
    <w:name w:val="71D9B1F0265A4471BD2D0F2D52B17C2C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790DBBCC4B241BFA171C41AAFD65AA08">
    <w:name w:val="9790DBBCC4B241BFA171C41AAFD65AA0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38C6F41C004448AF9C315658669C95428">
    <w:name w:val="38C6F41C004448AF9C315658669C9542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A51E913EED3548C08692536D657B5A958">
    <w:name w:val="A51E913EED3548C08692536D657B5A95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">
    <w:name w:val="9C033B9A71D94D8C849482A8288E5C34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">
    <w:name w:val="B19BF33B1FF147928124B947E6B7C10F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">
    <w:name w:val="E14EB415B4054F2DAAC0DC505B87E1D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1">
    <w:name w:val="DDE58CFB281B4B0EA68400F354C858B6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2">
    <w:name w:val="9C033B9A71D94D8C849482A8288E5C34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2">
    <w:name w:val="B19BF33B1FF147928124B947E6B7C10F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2">
    <w:name w:val="E14EB415B4054F2DAAC0DC505B87E1D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2">
    <w:name w:val="DDE58CFB281B4B0EA68400F354C858B6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3">
    <w:name w:val="9C033B9A71D94D8C849482A8288E5C34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3">
    <w:name w:val="B19BF33B1FF147928124B947E6B7C10F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3">
    <w:name w:val="E14EB415B4054F2DAAC0DC505B87E1D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3">
    <w:name w:val="DDE58CFB281B4B0EA68400F354C858B6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">
    <w:name w:val="D619E9EE7F664971ACA033AE2A3855F7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4">
    <w:name w:val="9C033B9A71D94D8C849482A8288E5C34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4">
    <w:name w:val="B19BF33B1FF147928124B947E6B7C10F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4">
    <w:name w:val="E14EB415B4054F2DAAC0DC505B87E1D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4">
    <w:name w:val="DDE58CFB281B4B0EA68400F354C858B6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1">
    <w:name w:val="D619E9EE7F664971ACA033AE2A3855F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5">
    <w:name w:val="9C033B9A71D94D8C849482A8288E5C34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5">
    <w:name w:val="B19BF33B1FF147928124B947E6B7C10F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5">
    <w:name w:val="E14EB415B4054F2DAAC0DC505B87E1D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5">
    <w:name w:val="DDE58CFB281B4B0EA68400F354C858B6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1BADF79860B443698911457F352F712C">
    <w:name w:val="1BADF79860B443698911457F352F712C"/>
    <w:rsid w:val="004B1306"/>
  </w:style>
  <w:style w:type="paragraph" w:customStyle="1" w:styleId="E35A3262B35946A1A6C29CBE59589D12">
    <w:name w:val="E35A3262B35946A1A6C29CBE59589D12"/>
    <w:rsid w:val="004B1306"/>
  </w:style>
  <w:style w:type="paragraph" w:customStyle="1" w:styleId="D619E9EE7F664971ACA033AE2A3855F72">
    <w:name w:val="D619E9EE7F664971ACA033AE2A3855F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6">
    <w:name w:val="B19BF33B1FF147928124B947E6B7C10F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6">
    <w:name w:val="E14EB415B4054F2DAAC0DC505B87E1D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6">
    <w:name w:val="DDE58CFB281B4B0EA68400F354C858B6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">
    <w:name w:val="A57A32B23A6B43EC93BBFE33762FDFB3"/>
  </w:style>
  <w:style w:type="paragraph" w:customStyle="1" w:styleId="CCC2D409831C40FBA31E7E4CA33FDD2E">
    <w:name w:val="CCC2D409831C40FBA31E7E4CA33FDD2E"/>
  </w:style>
  <w:style w:type="paragraph" w:customStyle="1" w:styleId="77C4C85731264435B9B7D3139AE1DD4D">
    <w:name w:val="77C4C85731264435B9B7D3139AE1DD4D"/>
  </w:style>
  <w:style w:type="paragraph" w:customStyle="1" w:styleId="D619E9EE7F664971ACA033AE2A3855F73">
    <w:name w:val="D619E9EE7F664971ACA033AE2A3855F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1">
    <w:name w:val="A57A32B23A6B43EC93BBFE33762FDFB3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CCC2D409831C40FBA31E7E4CA33FDD2E1">
    <w:name w:val="CCC2D409831C40FBA31E7E4CA33FDD2E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77C4C85731264435B9B7D3139AE1DD4D1">
    <w:name w:val="77C4C85731264435B9B7D3139AE1DD4D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4">
    <w:name w:val="D619E9EE7F664971ACA033AE2A3855F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5">
    <w:name w:val="D619E9EE7F664971ACA033AE2A3855F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6">
    <w:name w:val="D619E9EE7F664971ACA033AE2A3855F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0C906A8552944D4895C221A406D48F77">
    <w:name w:val="0C906A8552944D4895C221A406D48F77"/>
    <w:rsid w:val="004B1306"/>
  </w:style>
  <w:style w:type="paragraph" w:customStyle="1" w:styleId="3368B3F3B41045E9AF6784BBCA6ADB4A">
    <w:name w:val="3368B3F3B41045E9AF6784BBCA6ADB4A"/>
    <w:rsid w:val="004B1306"/>
  </w:style>
  <w:style w:type="paragraph" w:customStyle="1" w:styleId="22898B81DF1B44A4B407EDB6D036A679">
    <w:name w:val="22898B81DF1B44A4B407EDB6D036A679"/>
    <w:rsid w:val="004B1306"/>
  </w:style>
  <w:style w:type="paragraph" w:customStyle="1" w:styleId="D619E9EE7F664971ACA033AE2A3855F77">
    <w:name w:val="D619E9EE7F664971ACA033AE2A3855F77"/>
    <w:rsid w:val="00352B70"/>
    <w:pPr>
      <w:spacing w:after="0" w:line="276" w:lineRule="auto"/>
    </w:pPr>
    <w:rPr>
      <w:kern w:val="0"/>
      <w:lang w:val="en-GB"/>
      <w14:ligatures w14:val="none"/>
    </w:rPr>
  </w:style>
  <w:style w:type="paragraph" w:customStyle="1" w:styleId="D619E9EE7F664971ACA033AE2A3855F78">
    <w:name w:val="D619E9EE7F664971ACA033AE2A3855F78"/>
    <w:rsid w:val="00352B70"/>
    <w:pPr>
      <w:spacing w:after="0" w:line="276" w:lineRule="auto"/>
    </w:pPr>
    <w:rPr>
      <w:kern w:val="0"/>
      <w:lang w:val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HA - Ny">
      <a:dk1>
        <a:srgbClr val="000000"/>
      </a:dk1>
      <a:lt1>
        <a:srgbClr val="FFFFFF"/>
      </a:lt1>
      <a:dk2>
        <a:srgbClr val="D03634"/>
      </a:dk2>
      <a:lt2>
        <a:srgbClr val="5BC5F2"/>
      </a:lt2>
      <a:accent1>
        <a:srgbClr val="0F5C40"/>
      </a:accent1>
      <a:accent2>
        <a:srgbClr val="383889"/>
      </a:accent2>
      <a:accent3>
        <a:srgbClr val="863281"/>
      </a:accent3>
      <a:accent4>
        <a:srgbClr val="8ACBC1"/>
      </a:accent4>
      <a:accent5>
        <a:srgbClr val="F6BFD8"/>
      </a:accent5>
      <a:accent6>
        <a:srgbClr val="EE754D"/>
      </a:accent6>
      <a:hlink>
        <a:srgbClr val="5BC5F2"/>
      </a:hlink>
      <a:folHlink>
        <a:srgbClr val="5BAAF2"/>
      </a:folHlink>
    </a:clrScheme>
    <a:fontScheme name="PHA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0ADA91A9E06247B0E010CE7ED42826" ma:contentTypeVersion="15" ma:contentTypeDescription="Opret et nyt dokument." ma:contentTypeScope="" ma:versionID="46e98dae5f9b88816bf54369a5222b18">
  <xsd:schema xmlns:xsd="http://www.w3.org/2001/XMLSchema" xmlns:xs="http://www.w3.org/2001/XMLSchema" xmlns:p="http://schemas.microsoft.com/office/2006/metadata/properties" xmlns:ns2="52015138-a80c-4e23-9a98-bc73ca295e47" xmlns:ns3="7b75dd53-5e5f-432d-8bbd-08d689d7d553" targetNamespace="http://schemas.microsoft.com/office/2006/metadata/properties" ma:root="true" ma:fieldsID="c44d318665fe533ffa94e44633bda0ed" ns2:_="" ns3:_="">
    <xsd:import namespace="52015138-a80c-4e23-9a98-bc73ca295e47"/>
    <xsd:import namespace="7b75dd53-5e5f-432d-8bbd-08d689d7d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tilQui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5138-a80c-4e23-9a98-bc73ca295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d435b171-257c-478e-b686-f8cd4d18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tilQuiz" ma:index="22" nillable="true" ma:displayName="Øvrige links" ma:format="Dropdown" ma:internalName="LinktilQui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dd53-5e5f-432d-8bbd-08d689d7d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b8e35c-39dc-40eb-afbc-a8fb0043b90a}" ma:internalName="TaxCatchAll" ma:showField="CatchAllData" ma:web="7b75dd53-5e5f-432d-8bbd-08d689d7d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ilQuiz xmlns="52015138-a80c-4e23-9a98-bc73ca295e47" xsi:nil="true"/>
    <TaxCatchAll xmlns="7b75dd53-5e5f-432d-8bbd-08d689d7d553" xsi:nil="true"/>
    <lcf76f155ced4ddcb4097134ff3c332f xmlns="52015138-a80c-4e23-9a98-bc73ca295e47">
      <Terms xmlns="http://schemas.microsoft.com/office/infopath/2007/PartnerControls"/>
    </lcf76f155ced4ddcb4097134ff3c332f>
  </documentManagement>
</p:properties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D8FCCC91-C689-41C1-9355-63860ED2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5138-a80c-4e23-9a98-bc73ca295e47"/>
    <ds:schemaRef ds:uri="7b75dd53-5e5f-432d-8bbd-08d689d7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D8A48-D9A0-42ED-81BB-3A7104C7D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92F38-D4C1-404A-8DED-BC0EFDC4D621}">
  <ds:schemaRefs/>
</ds:datastoreItem>
</file>

<file path=customXml/itemProps4.xml><?xml version="1.0" encoding="utf-8"?>
<ds:datastoreItem xmlns:ds="http://schemas.openxmlformats.org/officeDocument/2006/customXml" ds:itemID="{B2775A71-61F9-4D5F-B72C-459D667E19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D39DB5-5381-4FA1-9801-23F90ADC6733}">
  <ds:schemaRefs>
    <ds:schemaRef ds:uri="http://schemas.microsoft.com/office/2006/metadata/properties"/>
    <ds:schemaRef ds:uri="http://schemas.microsoft.com/office/infopath/2007/PartnerControls"/>
    <ds:schemaRef ds:uri="52015138-a80c-4e23-9a98-bc73ca295e47"/>
    <ds:schemaRef ds:uri="7b75dd53-5e5f-432d-8bbd-08d689d7d553"/>
  </ds:schemaRefs>
</ds:datastoreItem>
</file>

<file path=customXml/itemProps6.xml><?xml version="1.0" encoding="utf-8"?>
<ds:datastoreItem xmlns:ds="http://schemas.openxmlformats.org/officeDocument/2006/customXml" ds:itemID="{367E7FB2-51B2-41C4-856A-47CA0AC509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Absalon Dokument</Template>
  <TotalTime>279</TotalTime>
  <Pages>3</Pages>
  <Words>377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Search topic 3</dc:subject>
  <dc:creator>Amanda Pii Jæger (ampj)</dc:creator>
  <cp:keywords>Search topic 1</cp:keywords>
  <dc:description>Search topic 2</dc:description>
  <cp:lastModifiedBy>Amanda Pii Jæger (ampj)</cp:lastModifiedBy>
  <cp:revision>164</cp:revision>
  <dcterms:created xsi:type="dcterms:W3CDTF">2026-07-30T06:25:00Z</dcterms:created>
  <dcterms:modified xsi:type="dcterms:W3CDTF">2026-09-23T08:27:00Z</dcterms:modified>
  <cp:category>Search topic 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pha</vt:lpwstr>
  </property>
  <property fmtid="{D5CDD505-2E9C-101B-9397-08002B2CF9AE}" pid="3" name="TemplafyTemplateId">
    <vt:lpwstr>970965618922095086</vt:lpwstr>
  </property>
  <property fmtid="{D5CDD505-2E9C-101B-9397-08002B2CF9AE}" pid="4" name="TemplafyUserProfileId">
    <vt:lpwstr>1405969339266106578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0x010100770ADA91A9E06247B0E010CE7ED42826</vt:lpwstr>
  </property>
  <property fmtid="{D5CDD505-2E9C-101B-9397-08002B2CF9AE}" pid="8" name="MediaServiceImageTags">
    <vt:lpwstr/>
  </property>
</Properties>
</file>